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85" w:type="dxa"/>
        <w:tblInd w:w="-522" w:type="dxa"/>
        <w:tblLook w:val="04A0" w:firstRow="1" w:lastRow="0" w:firstColumn="1" w:lastColumn="0" w:noHBand="0" w:noVBand="1"/>
      </w:tblPr>
      <w:tblGrid>
        <w:gridCol w:w="2112"/>
        <w:gridCol w:w="2134"/>
        <w:gridCol w:w="1577"/>
        <w:gridCol w:w="1858"/>
        <w:gridCol w:w="1804"/>
      </w:tblGrid>
      <w:tr w:rsidR="000A2DF0" w:rsidRPr="000A2DF0" w14:paraId="1582086B" w14:textId="77777777" w:rsidTr="00811F44">
        <w:trPr>
          <w:trHeight w:val="280"/>
        </w:trPr>
        <w:tc>
          <w:tcPr>
            <w:tcW w:w="424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867" w14:textId="77777777" w:rsidR="000A2DF0" w:rsidRPr="000A2DF0" w:rsidRDefault="000A2DF0" w:rsidP="00811F44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 xml:space="preserve">M/T: </w:t>
            </w: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749"/>
                <w:placeholder>
                  <w:docPart w:val="58C1F20B891C42239C3C2FD91AFC7ECC"/>
                </w:placeholder>
                <w:showingPlcHdr/>
                <w:text/>
              </w:sdtPr>
              <w:sdtContent>
                <w:r w:rsidR="00811F44">
                  <w:rPr>
                    <w:rStyle w:val="PlaceholderText"/>
                  </w:rPr>
                  <w:t>T</w:t>
                </w:r>
                <w:r w:rsidR="00C635D2" w:rsidRPr="00731723">
                  <w:rPr>
                    <w:rStyle w:val="PlaceholderText"/>
                  </w:rPr>
                  <w:t>ext.</w:t>
                </w:r>
              </w:sdtContent>
            </w:sdt>
          </w:p>
        </w:tc>
        <w:tc>
          <w:tcPr>
            <w:tcW w:w="1577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68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 </w:t>
            </w:r>
          </w:p>
        </w:tc>
        <w:tc>
          <w:tcPr>
            <w:tcW w:w="1858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69" w14:textId="77777777" w:rsidR="000A2DF0" w:rsidRPr="000A2DF0" w:rsidRDefault="000A2DF0" w:rsidP="000A2DF0">
            <w:pPr>
              <w:jc w:val="right"/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Date:</w:t>
            </w:r>
          </w:p>
        </w:tc>
        <w:tc>
          <w:tcPr>
            <w:tcW w:w="180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82086A" w14:textId="77777777" w:rsidR="000A2DF0" w:rsidRPr="000A2DF0" w:rsidRDefault="00000000" w:rsidP="00B2722F">
            <w:pPr>
              <w:jc w:val="center"/>
              <w:rPr>
                <w:rFonts w:cs="Arial"/>
                <w:b/>
                <w:bCs/>
                <w:sz w:val="20"/>
                <w:lang w:val="en-US"/>
              </w:rPr>
            </w:pP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705"/>
                <w:placeholder>
                  <w:docPart w:val="DefaultPlaceholder_22675705"/>
                </w:placeholder>
                <w:date w:fullDate="2012-05-08T00:00:00Z">
                  <w:dateFormat w:val="dd/MM/yyyy"/>
                  <w:lid w:val="en-ZA"/>
                  <w:storeMappedDataAs w:val="dateTime"/>
                  <w:calendar w:val="gregorian"/>
                </w:date>
              </w:sdtPr>
              <w:sdtContent>
                <w:r w:rsidR="00980A70">
                  <w:rPr>
                    <w:rFonts w:cs="Arial"/>
                    <w:b/>
                    <w:bCs/>
                    <w:sz w:val="20"/>
                    <w:lang w:val="en-ZA"/>
                  </w:rPr>
                  <w:t>08/05/2012</w:t>
                </w:r>
              </w:sdtContent>
            </w:sdt>
          </w:p>
        </w:tc>
      </w:tr>
      <w:tr w:rsidR="000A2DF0" w:rsidRPr="000A2DF0" w14:paraId="1582086D" w14:textId="77777777" w:rsidTr="00811F44">
        <w:trPr>
          <w:trHeight w:val="280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582086C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ON-BOARD TEST ANALYSIS RESULTS FOR LUB. OIL</w:t>
            </w:r>
          </w:p>
        </w:tc>
      </w:tr>
      <w:tr w:rsidR="000A2DF0" w:rsidRPr="000A2DF0" w14:paraId="15820873" w14:textId="77777777" w:rsidTr="00811F44">
        <w:trPr>
          <w:trHeight w:val="280"/>
        </w:trPr>
        <w:tc>
          <w:tcPr>
            <w:tcW w:w="211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582086E" w14:textId="77777777" w:rsidR="000A2DF0" w:rsidRPr="000A2DF0" w:rsidRDefault="000A2DF0" w:rsidP="000A2DF0">
            <w:pPr>
              <w:rPr>
                <w:rFonts w:ascii="Calibri" w:hAnsi="Calibri" w:cs="Calibri"/>
                <w:color w:val="000000"/>
                <w:szCs w:val="22"/>
                <w:lang w:val="en-US"/>
              </w:rPr>
            </w:pPr>
            <w:r w:rsidRPr="000A2DF0">
              <w:rPr>
                <w:rFonts w:ascii="Calibri" w:hAnsi="Calibri" w:cs="Calibri"/>
                <w:color w:val="000000"/>
                <w:szCs w:val="22"/>
                <w:lang w:val="en-US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6F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70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71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Product:</w:t>
            </w:r>
          </w:p>
        </w:tc>
        <w:tc>
          <w:tcPr>
            <w:tcW w:w="1804" w:type="dxa"/>
            <w:tcBorders>
              <w:top w:val="nil"/>
              <w:left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820872" w14:textId="77777777" w:rsidR="000A2DF0" w:rsidRPr="000A2DF0" w:rsidRDefault="000A2DF0" w:rsidP="002D097B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 </w:t>
            </w: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782"/>
                <w:placeholder>
                  <w:docPart w:val="22D725433F3B4082A54CCE4415D49F8D"/>
                </w:placeholder>
                <w:showingPlcHdr/>
                <w:text/>
              </w:sdtPr>
              <w:sdtContent>
                <w:r w:rsidR="002D097B">
                  <w:rPr>
                    <w:rStyle w:val="PlaceholderText"/>
                  </w:rPr>
                  <w:t>Text</w:t>
                </w:r>
              </w:sdtContent>
            </w:sdt>
          </w:p>
        </w:tc>
      </w:tr>
      <w:tr w:rsidR="00B2722F" w:rsidRPr="000A2DF0" w14:paraId="15820878" w14:textId="77777777" w:rsidTr="00811F44">
        <w:trPr>
          <w:trHeight w:val="280"/>
        </w:trPr>
        <w:tc>
          <w:tcPr>
            <w:tcW w:w="211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874" w14:textId="77777777" w:rsidR="00B2722F" w:rsidRPr="000A2DF0" w:rsidRDefault="00B2722F" w:rsidP="00B2722F">
            <w:pPr>
              <w:jc w:val="center"/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Equipment:</w:t>
            </w:r>
          </w:p>
        </w:tc>
        <w:sdt>
          <w:sdtPr>
            <w:rPr>
              <w:rFonts w:cs="Arial"/>
              <w:b/>
              <w:bCs/>
              <w:sz w:val="20"/>
              <w:lang w:val="en-US"/>
            </w:rPr>
            <w:id w:val="150713785"/>
            <w:placeholder>
              <w:docPart w:val="1BBCB626C3024DBD8BBC3B268E5E2E8D"/>
            </w:placeholder>
            <w:showingPlcHdr/>
            <w:text/>
          </w:sdtPr>
          <w:sdtContent>
            <w:tc>
              <w:tcPr>
                <w:tcW w:w="3711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noWrap/>
                <w:vAlign w:val="center"/>
                <w:hideMark/>
              </w:tcPr>
              <w:p w14:paraId="15820875" w14:textId="77777777" w:rsidR="00B2722F" w:rsidRPr="000A2DF0" w:rsidRDefault="00811F44" w:rsidP="00811F44">
                <w:pPr>
                  <w:rPr>
                    <w:rFonts w:cs="Arial"/>
                    <w:b/>
                    <w:bCs/>
                    <w:sz w:val="20"/>
                    <w:lang w:val="en-US"/>
                  </w:rPr>
                </w:pPr>
                <w:r>
                  <w:rPr>
                    <w:rStyle w:val="PlaceholderText"/>
                  </w:rPr>
                  <w:t>T</w:t>
                </w:r>
                <w:r w:rsidR="00B2722F" w:rsidRPr="00731723">
                  <w:rPr>
                    <w:rStyle w:val="PlaceholderText"/>
                  </w:rPr>
                  <w:t>ext.</w:t>
                </w:r>
              </w:p>
            </w:tc>
          </w:sdtContent>
        </w:sdt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76" w14:textId="77777777" w:rsidR="00B2722F" w:rsidRPr="000A2DF0" w:rsidRDefault="00B2722F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Density(at 15</w:t>
            </w:r>
            <w:r w:rsidRPr="000A2DF0">
              <w:rPr>
                <w:rFonts w:ascii="Calibri" w:hAnsi="Calibri" w:cs="Calibri"/>
                <w:b/>
                <w:bCs/>
                <w:sz w:val="20"/>
                <w:lang w:val="en-US"/>
              </w:rPr>
              <w:t>°C):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820877" w14:textId="77777777" w:rsidR="00B2722F" w:rsidRPr="000A2DF0" w:rsidRDefault="00B2722F" w:rsidP="002D097B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 </w:t>
            </w: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786"/>
                <w:placeholder>
                  <w:docPart w:val="8F996AD915114AF08B55F949FB743942"/>
                </w:placeholder>
                <w:showingPlcHdr/>
                <w:text/>
              </w:sdtPr>
              <w:sdtContent>
                <w:r w:rsidR="002D097B">
                  <w:rPr>
                    <w:rStyle w:val="PlaceholderText"/>
                  </w:rPr>
                  <w:t>T</w:t>
                </w:r>
                <w:r w:rsidR="002D097B" w:rsidRPr="00731723">
                  <w:rPr>
                    <w:rStyle w:val="PlaceholderText"/>
                  </w:rPr>
                  <w:t>ext.</w:t>
                </w:r>
              </w:sdtContent>
            </w:sdt>
          </w:p>
        </w:tc>
      </w:tr>
      <w:tr w:rsidR="000A2DF0" w:rsidRPr="000A2DF0" w14:paraId="1582087E" w14:textId="77777777" w:rsidTr="00811F44">
        <w:trPr>
          <w:trHeight w:val="294"/>
        </w:trPr>
        <w:tc>
          <w:tcPr>
            <w:tcW w:w="211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879" w14:textId="77777777" w:rsidR="000A2DF0" w:rsidRPr="000A2DF0" w:rsidRDefault="000A2DF0" w:rsidP="000A2DF0">
            <w:pPr>
              <w:jc w:val="right"/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7A" w14:textId="77777777" w:rsidR="000A2DF0" w:rsidRPr="000A2DF0" w:rsidRDefault="000A2DF0" w:rsidP="000A2DF0">
            <w:pPr>
              <w:jc w:val="right"/>
              <w:rPr>
                <w:rFonts w:cs="Arial"/>
                <w:b/>
                <w:bCs/>
                <w:sz w:val="20"/>
                <w:lang w:val="en-US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7B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7C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Quantity: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82087D" w14:textId="77777777" w:rsidR="000A2DF0" w:rsidRPr="000A2DF0" w:rsidRDefault="000A2DF0" w:rsidP="002D097B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 </w:t>
            </w: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816"/>
                <w:placeholder>
                  <w:docPart w:val="67CDA81CB6C046098E2A92C288C58273"/>
                </w:placeholder>
                <w:showingPlcHdr/>
                <w:text/>
              </w:sdtPr>
              <w:sdtContent>
                <w:r w:rsidR="002D097B">
                  <w:rPr>
                    <w:rStyle w:val="PlaceholderText"/>
                  </w:rPr>
                  <w:t>Text</w:t>
                </w:r>
              </w:sdtContent>
            </w:sdt>
          </w:p>
        </w:tc>
      </w:tr>
      <w:tr w:rsidR="000A2DF0" w:rsidRPr="000A2DF0" w14:paraId="15820883" w14:textId="77777777" w:rsidTr="00811F44">
        <w:trPr>
          <w:trHeight w:val="294"/>
        </w:trPr>
        <w:tc>
          <w:tcPr>
            <w:tcW w:w="42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8D8D8"/>
            <w:noWrap/>
            <w:vAlign w:val="center"/>
            <w:hideMark/>
          </w:tcPr>
          <w:p w14:paraId="1582087F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SAMPLE DETAILS</w:t>
            </w:r>
          </w:p>
        </w:tc>
        <w:tc>
          <w:tcPr>
            <w:tcW w:w="157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820880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Service Meter Reading</w:t>
            </w:r>
          </w:p>
        </w:tc>
        <w:tc>
          <w:tcPr>
            <w:tcW w:w="185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820881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Hrs since last Oil Change</w:t>
            </w:r>
          </w:p>
        </w:tc>
        <w:tc>
          <w:tcPr>
            <w:tcW w:w="180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5820882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Oil added since last O/C</w:t>
            </w:r>
          </w:p>
        </w:tc>
      </w:tr>
      <w:tr w:rsidR="000A2DF0" w:rsidRPr="000A2DF0" w14:paraId="15820889" w14:textId="77777777" w:rsidTr="00811F44">
        <w:trPr>
          <w:trHeight w:val="294"/>
        </w:trPr>
        <w:tc>
          <w:tcPr>
            <w:tcW w:w="211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884" w14:textId="77777777" w:rsidR="000A2DF0" w:rsidRPr="000A2DF0" w:rsidRDefault="000A2DF0" w:rsidP="000A2DF0">
            <w:pPr>
              <w:rPr>
                <w:rFonts w:ascii="Calibri" w:hAnsi="Calibri" w:cs="Calibri"/>
                <w:color w:val="000000"/>
                <w:sz w:val="20"/>
                <w:lang w:val="en-US"/>
              </w:rPr>
            </w:pPr>
            <w:r w:rsidRPr="000A2DF0">
              <w:rPr>
                <w:rFonts w:ascii="Calibri" w:hAnsi="Calibri" w:cs="Calibri"/>
                <w:color w:val="000000"/>
                <w:sz w:val="20"/>
                <w:lang w:val="en-US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85" w14:textId="77777777" w:rsidR="000A2DF0" w:rsidRPr="000A2DF0" w:rsidRDefault="000A2DF0" w:rsidP="000A2DF0">
            <w:pPr>
              <w:rPr>
                <w:rFonts w:ascii="Calibri" w:hAnsi="Calibri" w:cs="Calibri"/>
                <w:color w:val="000000"/>
                <w:sz w:val="20"/>
                <w:lang w:val="en-US"/>
              </w:rPr>
            </w:pPr>
          </w:p>
        </w:tc>
        <w:tc>
          <w:tcPr>
            <w:tcW w:w="157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820886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</w:p>
        </w:tc>
        <w:tc>
          <w:tcPr>
            <w:tcW w:w="185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820887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</w:p>
        </w:tc>
        <w:tc>
          <w:tcPr>
            <w:tcW w:w="180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5820888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</w:p>
        </w:tc>
      </w:tr>
      <w:tr w:rsidR="000A2DF0" w:rsidRPr="000A2DF0" w14:paraId="1582088F" w14:textId="77777777" w:rsidTr="00811F44">
        <w:trPr>
          <w:trHeight w:val="294"/>
        </w:trPr>
        <w:tc>
          <w:tcPr>
            <w:tcW w:w="211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88A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8B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</w:p>
        </w:tc>
        <w:tc>
          <w:tcPr>
            <w:tcW w:w="1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82088C" w14:textId="77777777" w:rsidR="000A2DF0" w:rsidRPr="000A2DF0" w:rsidRDefault="00000000" w:rsidP="00D2231E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818"/>
                <w:placeholder>
                  <w:docPart w:val="F458E4B36C1F42748EB7779CF60A79EF"/>
                </w:placeholder>
                <w:showingPlcHdr/>
                <w:text/>
              </w:sdtPr>
              <w:sdtContent>
                <w:r w:rsidR="00D2231E">
                  <w:rPr>
                    <w:rStyle w:val="PlaceholderText"/>
                  </w:rPr>
                  <w:t>Text</w:t>
                </w:r>
              </w:sdtContent>
            </w:sdt>
          </w:p>
        </w:tc>
        <w:tc>
          <w:tcPr>
            <w:tcW w:w="1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8D" w14:textId="77777777" w:rsidR="000A2DF0" w:rsidRPr="000A2DF0" w:rsidRDefault="00000000" w:rsidP="00811F44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sdt>
              <w:sdtPr>
                <w:rPr>
                  <w:rFonts w:cs="Arial"/>
                  <w:b/>
                  <w:bCs/>
                  <w:color w:val="808080"/>
                  <w:sz w:val="20"/>
                  <w:lang w:val="en-US"/>
                </w:rPr>
                <w:id w:val="150713819"/>
                <w:placeholder>
                  <w:docPart w:val="B0D5660A1AB34403BCE7C3C97BE2200E"/>
                </w:placeholder>
                <w:showingPlcHdr/>
                <w:text/>
              </w:sdtPr>
              <w:sdtContent>
                <w:r w:rsidR="00811F44">
                  <w:rPr>
                    <w:rStyle w:val="PlaceholderText"/>
                  </w:rPr>
                  <w:t>Text</w:t>
                </w:r>
              </w:sdtContent>
            </w:sdt>
          </w:p>
        </w:tc>
        <w:tc>
          <w:tcPr>
            <w:tcW w:w="18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8E" w14:textId="77777777" w:rsidR="000A2DF0" w:rsidRPr="000A2DF0" w:rsidRDefault="00000000" w:rsidP="00811F44">
            <w:pPr>
              <w:jc w:val="center"/>
              <w:rPr>
                <w:rFonts w:cs="Arial"/>
                <w:b/>
                <w:bCs/>
                <w:color w:val="0000FF"/>
                <w:sz w:val="16"/>
                <w:szCs w:val="16"/>
                <w:lang w:val="en-US"/>
              </w:rPr>
            </w:pPr>
            <w:sdt>
              <w:sdtPr>
                <w:rPr>
                  <w:rFonts w:cs="Arial"/>
                  <w:b/>
                  <w:bCs/>
                  <w:color w:val="808080"/>
                  <w:sz w:val="20"/>
                  <w:lang w:val="en-US"/>
                </w:rPr>
                <w:id w:val="150713820"/>
                <w:placeholder>
                  <w:docPart w:val="F8EE80223BAC4E3ABB1C70B5E0AC7AEE"/>
                </w:placeholder>
                <w:showingPlcHdr/>
                <w:text/>
              </w:sdtPr>
              <w:sdtContent>
                <w:r w:rsidR="00811F44">
                  <w:rPr>
                    <w:rStyle w:val="PlaceholderText"/>
                  </w:rPr>
                  <w:t>Text</w:t>
                </w:r>
              </w:sdtContent>
            </w:sdt>
          </w:p>
        </w:tc>
      </w:tr>
      <w:tr w:rsidR="000A2DF0" w:rsidRPr="000A2DF0" w14:paraId="15820895" w14:textId="77777777" w:rsidTr="00811F44">
        <w:trPr>
          <w:trHeight w:val="224"/>
        </w:trPr>
        <w:tc>
          <w:tcPr>
            <w:tcW w:w="211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820890" w14:textId="77777777" w:rsidR="000A2DF0" w:rsidRPr="000A2DF0" w:rsidRDefault="000A2DF0" w:rsidP="000A2DF0">
            <w:pPr>
              <w:rPr>
                <w:rFonts w:cs="Arial"/>
                <w:sz w:val="20"/>
                <w:lang w:val="en-US"/>
              </w:rPr>
            </w:pPr>
            <w:r w:rsidRPr="000A2DF0">
              <w:rPr>
                <w:rFonts w:cs="Arial"/>
                <w:sz w:val="20"/>
                <w:lang w:val="en-US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820891" w14:textId="77777777" w:rsidR="000A2DF0" w:rsidRPr="000A2DF0" w:rsidRDefault="000A2DF0" w:rsidP="000A2DF0">
            <w:pPr>
              <w:rPr>
                <w:rFonts w:cs="Arial"/>
                <w:sz w:val="20"/>
                <w:lang w:val="en-US"/>
              </w:rPr>
            </w:pPr>
            <w:r w:rsidRPr="000A2DF0">
              <w:rPr>
                <w:rFonts w:cs="Arial"/>
                <w:sz w:val="20"/>
                <w:lang w:val="en-US"/>
              </w:rPr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92" w14:textId="77777777" w:rsidR="000A2DF0" w:rsidRPr="000A2DF0" w:rsidRDefault="000A2DF0" w:rsidP="000A2DF0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820893" w14:textId="77777777" w:rsidR="000A2DF0" w:rsidRPr="000A2DF0" w:rsidRDefault="000A2DF0" w:rsidP="000A2DF0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94" w14:textId="77777777" w:rsidR="000A2DF0" w:rsidRPr="000A2DF0" w:rsidRDefault="000A2DF0" w:rsidP="000A2DF0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sz w:val="16"/>
                <w:szCs w:val="16"/>
                <w:lang w:val="en-US"/>
              </w:rPr>
              <w:t> </w:t>
            </w:r>
          </w:p>
        </w:tc>
      </w:tr>
      <w:tr w:rsidR="000A2DF0" w:rsidRPr="000A2DF0" w14:paraId="1582089A" w14:textId="77777777" w:rsidTr="00811F44">
        <w:trPr>
          <w:trHeight w:val="294"/>
        </w:trPr>
        <w:tc>
          <w:tcPr>
            <w:tcW w:w="42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8D8D8"/>
            <w:noWrap/>
            <w:vAlign w:val="center"/>
            <w:hideMark/>
          </w:tcPr>
          <w:p w14:paraId="15820896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 xml:space="preserve">VISOSITY TEST </w:t>
            </w:r>
          </w:p>
        </w:tc>
        <w:tc>
          <w:tcPr>
            <w:tcW w:w="15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97" w14:textId="77777777" w:rsidR="000A2DF0" w:rsidRPr="000A2DF0" w:rsidRDefault="000A2DF0" w:rsidP="000A2DF0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15820898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Indication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99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Test Result</w:t>
            </w:r>
          </w:p>
        </w:tc>
      </w:tr>
      <w:tr w:rsidR="000A2DF0" w:rsidRPr="000A2DF0" w14:paraId="158208A0" w14:textId="77777777" w:rsidTr="00811F44">
        <w:trPr>
          <w:trHeight w:val="294"/>
        </w:trPr>
        <w:tc>
          <w:tcPr>
            <w:tcW w:w="211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89B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9C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1582089D" w14:textId="77777777" w:rsidR="000A2DF0" w:rsidRPr="000A2DF0" w:rsidRDefault="00B2722F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VISCO</w:t>
            </w:r>
            <w:r w:rsidR="000A2DF0"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SITY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9E" w14:textId="77777777" w:rsidR="000A2DF0" w:rsidRPr="000A2DF0" w:rsidRDefault="000A2DF0" w:rsidP="000A2DF0">
            <w:pPr>
              <w:jc w:val="center"/>
              <w:rPr>
                <w:rFonts w:cs="Arial"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color w:val="17375D"/>
                <w:sz w:val="16"/>
                <w:szCs w:val="16"/>
                <w:lang w:val="en-US"/>
              </w:rPr>
              <w:t>In the limits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9F" w14:textId="77777777" w:rsidR="000A2DF0" w:rsidRPr="000A2DF0" w:rsidRDefault="00000000" w:rsidP="00BB39CF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821"/>
                <w:placeholder>
                  <w:docPart w:val="96D4FF40B4684B519445C6BA159A7134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sz w:val="20"/>
                    <w:lang w:val="en-US"/>
                  </w:rPr>
                  <w:t xml:space="preserve"> </w:t>
                </w:r>
              </w:sdtContent>
            </w:sdt>
          </w:p>
        </w:tc>
      </w:tr>
      <w:tr w:rsidR="000A2DF0" w:rsidRPr="000A2DF0" w14:paraId="158208A5" w14:textId="77777777" w:rsidTr="00811F44">
        <w:trPr>
          <w:trHeight w:val="294"/>
        </w:trPr>
        <w:tc>
          <w:tcPr>
            <w:tcW w:w="424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58208A1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By comparing fresh oil and used oil.</w:t>
            </w: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8208A2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A3" w14:textId="77777777" w:rsidR="000A2DF0" w:rsidRPr="000A2DF0" w:rsidRDefault="000A2DF0" w:rsidP="000A2DF0">
            <w:pPr>
              <w:jc w:val="center"/>
              <w:rPr>
                <w:rFonts w:cs="Arial"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color w:val="17375D"/>
                <w:sz w:val="16"/>
                <w:szCs w:val="16"/>
                <w:lang w:val="en-US"/>
              </w:rPr>
              <w:t>Outside the limits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A4" w14:textId="77777777" w:rsidR="000A2DF0" w:rsidRPr="000A2DF0" w:rsidRDefault="00000000" w:rsidP="00BB39CF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822"/>
                <w:placeholder>
                  <w:docPart w:val="D3D3EA0C7E3D47B2814FBC95D8F3D714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sz w:val="20"/>
                    <w:lang w:val="en-US"/>
                  </w:rPr>
                  <w:t xml:space="preserve"> </w:t>
                </w:r>
              </w:sdtContent>
            </w:sdt>
          </w:p>
        </w:tc>
      </w:tr>
      <w:tr w:rsidR="000A2DF0" w:rsidRPr="000A2DF0" w14:paraId="158208AA" w14:textId="77777777" w:rsidTr="00811F44">
        <w:trPr>
          <w:trHeight w:val="151"/>
        </w:trPr>
        <w:tc>
          <w:tcPr>
            <w:tcW w:w="4246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158208A6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158208A7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A8" w14:textId="77777777" w:rsidR="000A2DF0" w:rsidRPr="000A2DF0" w:rsidRDefault="000A2DF0" w:rsidP="000A2DF0">
            <w:pPr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58208A9" w14:textId="77777777" w:rsidR="000A2DF0" w:rsidRPr="000A2DF0" w:rsidRDefault="000A2DF0" w:rsidP="000A2DF0">
            <w:pPr>
              <w:jc w:val="center"/>
              <w:rPr>
                <w:rFonts w:cs="Arial"/>
                <w:color w:val="006600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color w:val="006600"/>
                <w:sz w:val="16"/>
                <w:szCs w:val="16"/>
                <w:lang w:val="en-US"/>
              </w:rPr>
              <w:t> </w:t>
            </w:r>
          </w:p>
        </w:tc>
      </w:tr>
      <w:tr w:rsidR="000A2DF0" w:rsidRPr="000A2DF0" w14:paraId="158208AF" w14:textId="77777777" w:rsidTr="00811F44">
        <w:trPr>
          <w:trHeight w:val="294"/>
        </w:trPr>
        <w:tc>
          <w:tcPr>
            <w:tcW w:w="424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8D8D8"/>
            <w:noWrap/>
            <w:vAlign w:val="center"/>
            <w:hideMark/>
          </w:tcPr>
          <w:p w14:paraId="158208AB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TBN TEST</w:t>
            </w:r>
          </w:p>
        </w:tc>
        <w:tc>
          <w:tcPr>
            <w:tcW w:w="1577" w:type="dxa"/>
            <w:tcBorders>
              <w:top w:val="single" w:sz="8" w:space="0" w:color="000000"/>
              <w:left w:val="single" w:sz="4" w:space="0" w:color="000000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AC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STATUS</w:t>
            </w:r>
          </w:p>
        </w:tc>
        <w:tc>
          <w:tcPr>
            <w:tcW w:w="18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AD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 xml:space="preserve">T.B.N. </w:t>
            </w:r>
            <w:r w:rsidRPr="000A2DF0">
              <w:rPr>
                <w:rFonts w:cs="Arial"/>
                <w:color w:val="17375D"/>
                <w:sz w:val="16"/>
                <w:szCs w:val="16"/>
                <w:lang w:val="en-US"/>
              </w:rPr>
              <w:t>(mgKOH/G)</w:t>
            </w:r>
          </w:p>
        </w:tc>
        <w:tc>
          <w:tcPr>
            <w:tcW w:w="18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AE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Test Result</w:t>
            </w:r>
          </w:p>
        </w:tc>
      </w:tr>
      <w:tr w:rsidR="000A2DF0" w:rsidRPr="000A2DF0" w14:paraId="158208B5" w14:textId="77777777" w:rsidTr="00811F44">
        <w:trPr>
          <w:trHeight w:val="294"/>
        </w:trPr>
        <w:tc>
          <w:tcPr>
            <w:tcW w:w="211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8B0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B1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158208B2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 xml:space="preserve">Satisfactory 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B3" w14:textId="77777777" w:rsidR="000A2DF0" w:rsidRPr="000A2DF0" w:rsidRDefault="000A2DF0" w:rsidP="000A2DF0">
            <w:pPr>
              <w:rPr>
                <w:rFonts w:cs="Arial"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color w:val="17375D"/>
                <w:sz w:val="16"/>
                <w:szCs w:val="16"/>
                <w:lang w:val="en-US"/>
              </w:rPr>
              <w:t xml:space="preserve">   (*)12~26 (**) 4~12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B4" w14:textId="77777777" w:rsidR="000A2DF0" w:rsidRPr="000A2DF0" w:rsidRDefault="00000000" w:rsidP="00BB39CF">
            <w:pPr>
              <w:jc w:val="center"/>
              <w:rPr>
                <w:rFonts w:cs="Arial"/>
                <w:b/>
                <w:bCs/>
                <w:color w:val="0000FF"/>
                <w:sz w:val="16"/>
                <w:szCs w:val="16"/>
                <w:lang w:val="en-US"/>
              </w:rPr>
            </w:pP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823"/>
                <w:placeholder>
                  <w:docPart w:val="57569EB09C69435DA1CB9D8DEC3C3B0C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sz w:val="20"/>
                    <w:lang w:val="en-US"/>
                  </w:rPr>
                  <w:t xml:space="preserve"> </w:t>
                </w:r>
              </w:sdtContent>
            </w:sdt>
            <w:r w:rsidR="000A2DF0" w:rsidRPr="000A2DF0">
              <w:rPr>
                <w:rFonts w:cs="Arial"/>
                <w:b/>
                <w:bCs/>
                <w:color w:val="0000FF"/>
                <w:sz w:val="16"/>
                <w:szCs w:val="16"/>
                <w:lang w:val="en-US"/>
              </w:rPr>
              <w:t> </w:t>
            </w:r>
          </w:p>
        </w:tc>
      </w:tr>
      <w:tr w:rsidR="000A2DF0" w:rsidRPr="000A2DF0" w14:paraId="158208BA" w14:textId="77777777" w:rsidTr="00811F44">
        <w:trPr>
          <w:trHeight w:val="294"/>
        </w:trPr>
        <w:tc>
          <w:tcPr>
            <w:tcW w:w="424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58208B6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Limits are dependent on what Reagent is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158208B7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 xml:space="preserve">Borderline 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B8" w14:textId="77777777" w:rsidR="000A2DF0" w:rsidRPr="000A2DF0" w:rsidRDefault="000A2DF0" w:rsidP="000A2DF0">
            <w:pPr>
              <w:rPr>
                <w:rFonts w:cs="Arial"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color w:val="17375D"/>
                <w:sz w:val="16"/>
                <w:szCs w:val="16"/>
                <w:lang w:val="en-US"/>
              </w:rPr>
              <w:t xml:space="preserve">   (*)    12    (**)    4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B9" w14:textId="77777777" w:rsidR="000A2DF0" w:rsidRPr="000A2DF0" w:rsidRDefault="00000000" w:rsidP="00BB39CF">
            <w:pPr>
              <w:jc w:val="center"/>
              <w:rPr>
                <w:rFonts w:cs="Arial"/>
                <w:color w:val="006600"/>
                <w:sz w:val="16"/>
                <w:szCs w:val="16"/>
                <w:lang w:val="en-US"/>
              </w:rPr>
            </w:pP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824"/>
                <w:placeholder>
                  <w:docPart w:val="B6AB66F6211D4399984855112278A6C7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sz w:val="20"/>
                    <w:lang w:val="en-US"/>
                  </w:rPr>
                  <w:t xml:space="preserve"> </w:t>
                </w:r>
              </w:sdtContent>
            </w:sdt>
            <w:r w:rsidR="000A2DF0" w:rsidRPr="000A2DF0">
              <w:rPr>
                <w:rFonts w:cs="Arial"/>
                <w:color w:val="006600"/>
                <w:sz w:val="16"/>
                <w:szCs w:val="16"/>
                <w:lang w:val="en-US"/>
              </w:rPr>
              <w:t> </w:t>
            </w:r>
          </w:p>
        </w:tc>
      </w:tr>
      <w:tr w:rsidR="000A2DF0" w:rsidRPr="000A2DF0" w14:paraId="158208BF" w14:textId="77777777" w:rsidTr="00811F44">
        <w:trPr>
          <w:trHeight w:val="294"/>
        </w:trPr>
        <w:tc>
          <w:tcPr>
            <w:tcW w:w="424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58208BB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used so check the engine manufacturers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BC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 xml:space="preserve">Exceeds limit 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BD" w14:textId="77777777" w:rsidR="000A2DF0" w:rsidRPr="000A2DF0" w:rsidRDefault="000A2DF0" w:rsidP="000A2DF0">
            <w:pPr>
              <w:rPr>
                <w:rFonts w:cs="Arial"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color w:val="17375D"/>
                <w:sz w:val="16"/>
                <w:szCs w:val="16"/>
                <w:lang w:val="en-US"/>
              </w:rPr>
              <w:t xml:space="preserve">   (*) &lt; 12    (**) &lt; 4  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BE" w14:textId="77777777" w:rsidR="000A2DF0" w:rsidRPr="000A2DF0" w:rsidRDefault="00000000" w:rsidP="00BB39CF">
            <w:pPr>
              <w:jc w:val="center"/>
              <w:rPr>
                <w:rFonts w:cs="Arial"/>
                <w:color w:val="006600"/>
                <w:sz w:val="16"/>
                <w:szCs w:val="16"/>
                <w:lang w:val="en-US"/>
              </w:rPr>
            </w:pP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825"/>
                <w:placeholder>
                  <w:docPart w:val="AD463A42FBE043808F26073F610C6FB4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sz w:val="20"/>
                    <w:lang w:val="en-US"/>
                  </w:rPr>
                  <w:t xml:space="preserve"> </w:t>
                </w:r>
              </w:sdtContent>
            </w:sdt>
            <w:r w:rsidR="000A2DF0" w:rsidRPr="000A2DF0">
              <w:rPr>
                <w:rFonts w:cs="Arial"/>
                <w:color w:val="006600"/>
                <w:sz w:val="16"/>
                <w:szCs w:val="16"/>
                <w:lang w:val="en-US"/>
              </w:rPr>
              <w:t> </w:t>
            </w:r>
          </w:p>
        </w:tc>
      </w:tr>
      <w:tr w:rsidR="000A2DF0" w:rsidRPr="000A2DF0" w14:paraId="158208C2" w14:textId="77777777" w:rsidTr="00811F44">
        <w:trPr>
          <w:trHeight w:val="294"/>
        </w:trPr>
        <w:tc>
          <w:tcPr>
            <w:tcW w:w="424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8C0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manual for guide lines.</w:t>
            </w:r>
          </w:p>
        </w:tc>
        <w:tc>
          <w:tcPr>
            <w:tcW w:w="5239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58208C1" w14:textId="77777777" w:rsidR="000A2DF0" w:rsidRPr="000A2DF0" w:rsidRDefault="000A2DF0" w:rsidP="000A2DF0">
            <w:pPr>
              <w:jc w:val="center"/>
              <w:rPr>
                <w:rFonts w:cs="Arial"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color w:val="17375D"/>
                <w:sz w:val="16"/>
                <w:szCs w:val="16"/>
                <w:lang w:val="en-US"/>
              </w:rPr>
              <w:t>(*) Limits for D/G's (12 ~ 26). (**) Limits for ME (4 ~ 12)</w:t>
            </w:r>
          </w:p>
        </w:tc>
      </w:tr>
      <w:tr w:rsidR="000A2DF0" w:rsidRPr="000A2DF0" w14:paraId="158208C7" w14:textId="77777777" w:rsidTr="00811F44">
        <w:trPr>
          <w:trHeight w:val="151"/>
        </w:trPr>
        <w:tc>
          <w:tcPr>
            <w:tcW w:w="424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8C3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C4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C5" w14:textId="77777777" w:rsidR="000A2DF0" w:rsidRPr="000A2DF0" w:rsidRDefault="000A2DF0" w:rsidP="000A2DF0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58208C6" w14:textId="77777777" w:rsidR="000A2DF0" w:rsidRPr="000A2DF0" w:rsidRDefault="000A2DF0" w:rsidP="000A2DF0">
            <w:pPr>
              <w:jc w:val="center"/>
              <w:rPr>
                <w:rFonts w:cs="Arial"/>
                <w:color w:val="006600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color w:val="006600"/>
                <w:sz w:val="16"/>
                <w:szCs w:val="16"/>
                <w:lang w:val="en-US"/>
              </w:rPr>
              <w:t> </w:t>
            </w:r>
          </w:p>
        </w:tc>
      </w:tr>
      <w:tr w:rsidR="000A2DF0" w:rsidRPr="000A2DF0" w14:paraId="158208CC" w14:textId="77777777" w:rsidTr="00811F44">
        <w:trPr>
          <w:trHeight w:val="294"/>
        </w:trPr>
        <w:tc>
          <w:tcPr>
            <w:tcW w:w="42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8D8D8"/>
            <w:noWrap/>
            <w:vAlign w:val="center"/>
            <w:hideMark/>
          </w:tcPr>
          <w:p w14:paraId="158208C8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WATER CONTENT TEST</w:t>
            </w:r>
          </w:p>
        </w:tc>
        <w:tc>
          <w:tcPr>
            <w:tcW w:w="1577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C9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STATUS</w:t>
            </w:r>
          </w:p>
        </w:tc>
        <w:tc>
          <w:tcPr>
            <w:tcW w:w="18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CA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% volume</w:t>
            </w:r>
          </w:p>
        </w:tc>
        <w:tc>
          <w:tcPr>
            <w:tcW w:w="18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CB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Test Result</w:t>
            </w:r>
          </w:p>
        </w:tc>
      </w:tr>
      <w:tr w:rsidR="000A2DF0" w:rsidRPr="000A2DF0" w14:paraId="158208D2" w14:textId="77777777" w:rsidTr="00811F44">
        <w:trPr>
          <w:trHeight w:val="294"/>
        </w:trPr>
        <w:tc>
          <w:tcPr>
            <w:tcW w:w="211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8CD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CE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158208CF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 xml:space="preserve">Satisfactory 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D0" w14:textId="77777777" w:rsidR="000A2DF0" w:rsidRPr="000A2DF0" w:rsidRDefault="000A2DF0" w:rsidP="000A2DF0">
            <w:pPr>
              <w:jc w:val="center"/>
              <w:rPr>
                <w:rFonts w:cs="Arial"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color w:val="17375D"/>
                <w:sz w:val="16"/>
                <w:szCs w:val="16"/>
                <w:lang w:val="en-US"/>
              </w:rPr>
              <w:t>(*) &lt; 0.2 (**) &lt; 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D1" w14:textId="77777777" w:rsidR="000A2DF0" w:rsidRPr="000A2DF0" w:rsidRDefault="00000000" w:rsidP="00BB39CF">
            <w:pPr>
              <w:jc w:val="center"/>
              <w:rPr>
                <w:rFonts w:cs="Arial"/>
                <w:b/>
                <w:bCs/>
                <w:color w:val="0000FF"/>
                <w:sz w:val="16"/>
                <w:szCs w:val="16"/>
                <w:lang w:val="en-US"/>
              </w:rPr>
            </w:pP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826"/>
                <w:placeholder>
                  <w:docPart w:val="D898385C0F5346D0B317934BD8F858D3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sz w:val="20"/>
                    <w:lang w:val="en-US"/>
                  </w:rPr>
                  <w:t xml:space="preserve"> </w:t>
                </w:r>
              </w:sdtContent>
            </w:sdt>
            <w:r w:rsidR="000A2DF0" w:rsidRPr="000A2DF0">
              <w:rPr>
                <w:rFonts w:cs="Arial"/>
                <w:b/>
                <w:bCs/>
                <w:color w:val="0000FF"/>
                <w:sz w:val="16"/>
                <w:szCs w:val="16"/>
                <w:lang w:val="en-US"/>
              </w:rPr>
              <w:t> </w:t>
            </w:r>
          </w:p>
        </w:tc>
      </w:tr>
      <w:tr w:rsidR="000A2DF0" w:rsidRPr="000A2DF0" w14:paraId="158208D7" w14:textId="77777777" w:rsidTr="00811F44">
        <w:trPr>
          <w:trHeight w:val="294"/>
        </w:trPr>
        <w:tc>
          <w:tcPr>
            <w:tcW w:w="424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58208D3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Check machinery  manual for limiting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158208D4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 xml:space="preserve">Borderline 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D5" w14:textId="77777777" w:rsidR="000A2DF0" w:rsidRPr="000A2DF0" w:rsidRDefault="000A2DF0" w:rsidP="000A2DF0">
            <w:pPr>
              <w:jc w:val="center"/>
              <w:rPr>
                <w:rFonts w:cs="Arial"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color w:val="17375D"/>
                <w:sz w:val="16"/>
                <w:szCs w:val="16"/>
                <w:lang w:val="en-US"/>
              </w:rPr>
              <w:t xml:space="preserve"> (*) = 0.2 (**) = 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D6" w14:textId="77777777" w:rsidR="000A2DF0" w:rsidRPr="000A2DF0" w:rsidRDefault="00000000" w:rsidP="00BB39CF">
            <w:pPr>
              <w:jc w:val="center"/>
              <w:rPr>
                <w:rFonts w:cs="Arial"/>
                <w:color w:val="006600"/>
                <w:sz w:val="16"/>
                <w:szCs w:val="16"/>
                <w:lang w:val="en-US"/>
              </w:rPr>
            </w:pP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827"/>
                <w:placeholder>
                  <w:docPart w:val="1911A022B980458F9085125444744F48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sz w:val="20"/>
                    <w:lang w:val="en-US"/>
                  </w:rPr>
                  <w:t xml:space="preserve"> </w:t>
                </w:r>
              </w:sdtContent>
            </w:sdt>
            <w:r w:rsidR="000A2DF0" w:rsidRPr="000A2DF0">
              <w:rPr>
                <w:rFonts w:cs="Arial"/>
                <w:color w:val="006600"/>
                <w:sz w:val="16"/>
                <w:szCs w:val="16"/>
                <w:lang w:val="en-US"/>
              </w:rPr>
              <w:t> </w:t>
            </w:r>
          </w:p>
        </w:tc>
      </w:tr>
      <w:tr w:rsidR="000A2DF0" w:rsidRPr="000A2DF0" w14:paraId="158208DC" w14:textId="77777777" w:rsidTr="00811F44">
        <w:trPr>
          <w:trHeight w:val="294"/>
        </w:trPr>
        <w:tc>
          <w:tcPr>
            <w:tcW w:w="424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58208D8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value guide lines.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D9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 xml:space="preserve">Exceeds limit 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DA" w14:textId="77777777" w:rsidR="000A2DF0" w:rsidRPr="000A2DF0" w:rsidRDefault="000A2DF0" w:rsidP="000A2DF0">
            <w:pPr>
              <w:jc w:val="center"/>
              <w:rPr>
                <w:rFonts w:cs="Arial"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color w:val="17375D"/>
                <w:sz w:val="16"/>
                <w:szCs w:val="16"/>
                <w:lang w:val="en-US"/>
              </w:rPr>
              <w:t>(*) &gt; 0.2 (**) &gt; 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DB" w14:textId="77777777" w:rsidR="000A2DF0" w:rsidRPr="000A2DF0" w:rsidRDefault="00000000" w:rsidP="00BB39CF">
            <w:pPr>
              <w:jc w:val="center"/>
              <w:rPr>
                <w:rFonts w:cs="Arial"/>
                <w:color w:val="006600"/>
                <w:sz w:val="16"/>
                <w:szCs w:val="16"/>
                <w:lang w:val="en-US"/>
              </w:rPr>
            </w:pP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828"/>
                <w:placeholder>
                  <w:docPart w:val="7EE4738CF4774406A8A6A50FC5A44C78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sz w:val="20"/>
                    <w:lang w:val="en-US"/>
                  </w:rPr>
                  <w:t xml:space="preserve"> </w:t>
                </w:r>
              </w:sdtContent>
            </w:sdt>
            <w:r w:rsidR="000A2DF0" w:rsidRPr="000A2DF0">
              <w:rPr>
                <w:rFonts w:cs="Arial"/>
                <w:color w:val="006600"/>
                <w:sz w:val="16"/>
                <w:szCs w:val="16"/>
                <w:lang w:val="en-US"/>
              </w:rPr>
              <w:t> </w:t>
            </w:r>
          </w:p>
        </w:tc>
      </w:tr>
      <w:tr w:rsidR="000A2DF0" w:rsidRPr="000A2DF0" w14:paraId="158208E0" w14:textId="77777777" w:rsidTr="00811F44">
        <w:trPr>
          <w:trHeight w:val="294"/>
        </w:trPr>
        <w:tc>
          <w:tcPr>
            <w:tcW w:w="211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8DD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DE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</w:p>
        </w:tc>
        <w:tc>
          <w:tcPr>
            <w:tcW w:w="5239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58208DF" w14:textId="77777777" w:rsidR="000A2DF0" w:rsidRPr="000A2DF0" w:rsidRDefault="000A2DF0" w:rsidP="000A2DF0">
            <w:pPr>
              <w:jc w:val="center"/>
              <w:rPr>
                <w:rFonts w:cs="Arial"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color w:val="17375D"/>
                <w:sz w:val="16"/>
                <w:szCs w:val="16"/>
                <w:lang w:val="en-US"/>
              </w:rPr>
              <w:t xml:space="preserve">(*) for engines, (**) for stern tube monitoring </w:t>
            </w:r>
          </w:p>
        </w:tc>
      </w:tr>
      <w:tr w:rsidR="000A2DF0" w:rsidRPr="000A2DF0" w14:paraId="158208E2" w14:textId="77777777" w:rsidTr="00811F44">
        <w:trPr>
          <w:trHeight w:val="15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158208E1" w14:textId="77777777" w:rsidR="000A2DF0" w:rsidRPr="000A2DF0" w:rsidRDefault="000A2DF0" w:rsidP="000A2DF0">
            <w:pPr>
              <w:jc w:val="center"/>
              <w:rPr>
                <w:rFonts w:cs="Arial"/>
                <w:sz w:val="20"/>
                <w:lang w:val="en-US"/>
              </w:rPr>
            </w:pPr>
            <w:r w:rsidRPr="000A2DF0">
              <w:rPr>
                <w:rFonts w:cs="Arial"/>
                <w:sz w:val="20"/>
                <w:lang w:val="en-US"/>
              </w:rPr>
              <w:t> </w:t>
            </w:r>
          </w:p>
        </w:tc>
      </w:tr>
      <w:tr w:rsidR="004D1D29" w:rsidRPr="000A2DF0" w14:paraId="158208E7" w14:textId="77777777" w:rsidTr="00811F44">
        <w:trPr>
          <w:trHeight w:val="294"/>
        </w:trPr>
        <w:tc>
          <w:tcPr>
            <w:tcW w:w="42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14:paraId="158208E3" w14:textId="77777777" w:rsidR="004D1D29" w:rsidRPr="000A2DF0" w:rsidRDefault="004D1D29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SALT CONTENT TEST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E4" w14:textId="77777777" w:rsidR="004D1D29" w:rsidRPr="000A2DF0" w:rsidRDefault="004D1D29" w:rsidP="000A2DF0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E5" w14:textId="77777777" w:rsidR="004D1D29" w:rsidRPr="000A2DF0" w:rsidRDefault="004D1D29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Indication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E6" w14:textId="77777777" w:rsidR="004D1D29" w:rsidRPr="000A2DF0" w:rsidRDefault="004D1D29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Test Result</w:t>
            </w:r>
          </w:p>
        </w:tc>
      </w:tr>
      <w:tr w:rsidR="000A2DF0" w:rsidRPr="000A2DF0" w14:paraId="158208EC" w14:textId="77777777" w:rsidTr="00811F44">
        <w:trPr>
          <w:trHeight w:val="294"/>
        </w:trPr>
        <w:tc>
          <w:tcPr>
            <w:tcW w:w="424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8E8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 </w:t>
            </w:r>
          </w:p>
        </w:tc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E9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Salt Content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EA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Yes / No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EB" w14:textId="77777777" w:rsidR="000A2DF0" w:rsidRPr="000A2DF0" w:rsidRDefault="00000000" w:rsidP="000A2DF0">
            <w:pPr>
              <w:jc w:val="center"/>
              <w:rPr>
                <w:rFonts w:cs="Arial"/>
                <w:b/>
                <w:bCs/>
                <w:color w:val="0000FF"/>
                <w:sz w:val="16"/>
                <w:szCs w:val="16"/>
                <w:lang w:val="en-US"/>
              </w:rPr>
            </w:pP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829"/>
                <w:placeholder>
                  <w:docPart w:val="D087147E805948618639416F8E99BE17"/>
                </w:placeholder>
                <w:showingPlcHdr/>
                <w:text/>
              </w:sdtPr>
              <w:sdtContent>
                <w:r w:rsidR="00811F44">
                  <w:rPr>
                    <w:rStyle w:val="PlaceholderText"/>
                  </w:rPr>
                  <w:t>Text</w:t>
                </w:r>
              </w:sdtContent>
            </w:sdt>
            <w:r w:rsidR="000A2DF0" w:rsidRPr="000A2DF0">
              <w:rPr>
                <w:rFonts w:cs="Arial"/>
                <w:b/>
                <w:bCs/>
                <w:color w:val="0000FF"/>
                <w:sz w:val="16"/>
                <w:szCs w:val="16"/>
                <w:lang w:val="en-US"/>
              </w:rPr>
              <w:t> </w:t>
            </w:r>
          </w:p>
        </w:tc>
      </w:tr>
      <w:tr w:rsidR="000A2DF0" w:rsidRPr="000A2DF0" w14:paraId="158208F2" w14:textId="77777777" w:rsidTr="00811F44">
        <w:trPr>
          <w:trHeight w:val="151"/>
        </w:trPr>
        <w:tc>
          <w:tcPr>
            <w:tcW w:w="211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8ED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EE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EF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8F0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58208F1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0000FF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0000FF"/>
                <w:sz w:val="16"/>
                <w:szCs w:val="16"/>
                <w:lang w:val="en-US"/>
              </w:rPr>
              <w:t> </w:t>
            </w:r>
          </w:p>
        </w:tc>
      </w:tr>
      <w:tr w:rsidR="000A2DF0" w:rsidRPr="000A2DF0" w14:paraId="158208F5" w14:textId="77777777" w:rsidTr="00811F44">
        <w:trPr>
          <w:trHeight w:val="294"/>
        </w:trPr>
        <w:tc>
          <w:tcPr>
            <w:tcW w:w="42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8D8D8"/>
            <w:noWrap/>
            <w:vAlign w:val="center"/>
            <w:hideMark/>
          </w:tcPr>
          <w:p w14:paraId="158208F3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SPOT TEST</w:t>
            </w:r>
          </w:p>
        </w:tc>
        <w:tc>
          <w:tcPr>
            <w:tcW w:w="5239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58208F4" w14:textId="77777777" w:rsidR="000A2DF0" w:rsidRPr="000A2DF0" w:rsidRDefault="006C71DD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Insoluble’s</w:t>
            </w:r>
            <w:r w:rsidR="000A2DF0"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 xml:space="preserve"> ---&gt; weight % (*)</w:t>
            </w:r>
          </w:p>
        </w:tc>
      </w:tr>
      <w:tr w:rsidR="000A2DF0" w:rsidRPr="000A2DF0" w14:paraId="158208FB" w14:textId="77777777" w:rsidTr="00811F44">
        <w:trPr>
          <w:trHeight w:val="294"/>
        </w:trPr>
        <w:tc>
          <w:tcPr>
            <w:tcW w:w="211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8F6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 </w:t>
            </w:r>
          </w:p>
        </w:tc>
        <w:tc>
          <w:tcPr>
            <w:tcW w:w="2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F7" w14:textId="77777777" w:rsidR="000A2DF0" w:rsidRPr="000A2DF0" w:rsidRDefault="000A2DF0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Dispersing Reserve (*)</w:t>
            </w:r>
          </w:p>
        </w:tc>
        <w:tc>
          <w:tcPr>
            <w:tcW w:w="15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F8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0 - 1 %</w:t>
            </w:r>
          </w:p>
        </w:tc>
        <w:tc>
          <w:tcPr>
            <w:tcW w:w="18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F9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0 - 2 %</w:t>
            </w:r>
          </w:p>
        </w:tc>
        <w:tc>
          <w:tcPr>
            <w:tcW w:w="18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FA" w14:textId="77777777" w:rsidR="000A2DF0" w:rsidRPr="000A2DF0" w:rsidRDefault="000A2DF0" w:rsidP="000A2DF0">
            <w:pPr>
              <w:jc w:val="center"/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16"/>
                <w:szCs w:val="16"/>
                <w:lang w:val="en-US"/>
              </w:rPr>
              <w:t>&gt; 2 %</w:t>
            </w:r>
          </w:p>
        </w:tc>
      </w:tr>
      <w:tr w:rsidR="00811F44" w:rsidRPr="000A2DF0" w14:paraId="15820901" w14:textId="77777777" w:rsidTr="00811F44">
        <w:trPr>
          <w:trHeight w:val="294"/>
        </w:trPr>
        <w:tc>
          <w:tcPr>
            <w:tcW w:w="211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8FC" w14:textId="77777777" w:rsidR="00811F44" w:rsidRPr="000A2DF0" w:rsidRDefault="00811F44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 </w:t>
            </w:r>
          </w:p>
        </w:tc>
        <w:tc>
          <w:tcPr>
            <w:tcW w:w="2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8FD" w14:textId="77777777" w:rsidR="00811F44" w:rsidRPr="000A2DF0" w:rsidRDefault="00811F44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Poor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B9B8"/>
            <w:noWrap/>
            <w:hideMark/>
          </w:tcPr>
          <w:p w14:paraId="158208FE" w14:textId="77777777" w:rsidR="00811F44" w:rsidRDefault="00000000" w:rsidP="00BB39CF">
            <w:pPr>
              <w:jc w:val="center"/>
            </w:pP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838"/>
                <w:placeholder>
                  <w:docPart w:val="AE246FA5457F433A855ADEC168C798A8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sz w:val="20"/>
                    <w:lang w:val="en-US"/>
                  </w:rPr>
                  <w:t xml:space="preserve"> </w:t>
                </w:r>
              </w:sdtContent>
            </w:sdt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B9B8"/>
            <w:noWrap/>
            <w:hideMark/>
          </w:tcPr>
          <w:p w14:paraId="158208FF" w14:textId="77777777" w:rsidR="00811F44" w:rsidRDefault="00000000" w:rsidP="00BB39CF">
            <w:pPr>
              <w:jc w:val="center"/>
            </w:pPr>
            <w:sdt>
              <w:sdtPr>
                <w:rPr>
                  <w:rFonts w:cs="Arial"/>
                  <w:b/>
                  <w:bCs/>
                  <w:color w:val="808080"/>
                  <w:sz w:val="20"/>
                  <w:lang w:val="en-US"/>
                </w:rPr>
                <w:id w:val="150713830"/>
                <w:placeholder>
                  <w:docPart w:val="D56843DB0A0D4DA5BEAFA60EBA2BE19F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color w:val="808080"/>
                    <w:sz w:val="20"/>
                    <w:lang w:val="en-US"/>
                  </w:rPr>
                  <w:t xml:space="preserve"> </w:t>
                </w:r>
              </w:sdtContent>
            </w:sdt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B9B8"/>
            <w:noWrap/>
            <w:hideMark/>
          </w:tcPr>
          <w:p w14:paraId="15820900" w14:textId="77777777" w:rsidR="00811F44" w:rsidRDefault="00000000" w:rsidP="00BB39CF">
            <w:pPr>
              <w:jc w:val="center"/>
            </w:pPr>
            <w:sdt>
              <w:sdtPr>
                <w:rPr>
                  <w:rFonts w:cs="Arial"/>
                  <w:b/>
                  <w:bCs/>
                  <w:color w:val="808080"/>
                  <w:sz w:val="20"/>
                  <w:lang w:val="en-US"/>
                </w:rPr>
                <w:id w:val="150713831"/>
                <w:placeholder>
                  <w:docPart w:val="C9F642736D344C92BA916613C61239EF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color w:val="808080"/>
                    <w:sz w:val="20"/>
                    <w:lang w:val="en-US"/>
                  </w:rPr>
                  <w:t xml:space="preserve"> </w:t>
                </w:r>
              </w:sdtContent>
            </w:sdt>
          </w:p>
        </w:tc>
      </w:tr>
      <w:tr w:rsidR="00811F44" w:rsidRPr="000A2DF0" w14:paraId="15820907" w14:textId="77777777" w:rsidTr="00811F44">
        <w:trPr>
          <w:trHeight w:val="294"/>
        </w:trPr>
        <w:tc>
          <w:tcPr>
            <w:tcW w:w="211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902" w14:textId="77777777" w:rsidR="00811F44" w:rsidRPr="000A2DF0" w:rsidRDefault="00811F44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 </w:t>
            </w:r>
          </w:p>
        </w:tc>
        <w:tc>
          <w:tcPr>
            <w:tcW w:w="2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903" w14:textId="77777777" w:rsidR="00811F44" w:rsidRPr="000A2DF0" w:rsidRDefault="00811F44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Acceptable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hideMark/>
          </w:tcPr>
          <w:p w14:paraId="15820904" w14:textId="77777777" w:rsidR="00811F44" w:rsidRDefault="00000000" w:rsidP="00BB39CF">
            <w:pPr>
              <w:jc w:val="center"/>
            </w:pP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832"/>
                <w:placeholder>
                  <w:docPart w:val="04968C74D8B34FBCAF5FE50F3CC1421E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sz w:val="20"/>
                    <w:lang w:val="en-US"/>
                  </w:rPr>
                  <w:t xml:space="preserve"> </w:t>
                </w:r>
              </w:sdtContent>
            </w:sdt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hideMark/>
          </w:tcPr>
          <w:p w14:paraId="15820905" w14:textId="77777777" w:rsidR="00811F44" w:rsidRDefault="00000000" w:rsidP="00BB39CF">
            <w:pPr>
              <w:jc w:val="center"/>
            </w:pPr>
            <w:sdt>
              <w:sdtPr>
                <w:rPr>
                  <w:rFonts w:cs="Arial"/>
                  <w:b/>
                  <w:bCs/>
                  <w:color w:val="808080"/>
                  <w:sz w:val="20"/>
                  <w:lang w:val="en-US"/>
                </w:rPr>
                <w:id w:val="150713833"/>
                <w:placeholder>
                  <w:docPart w:val="B0301C4BC3FA4D379628691E9CDBCC7D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color w:val="808080"/>
                    <w:sz w:val="20"/>
                    <w:lang w:val="en-US"/>
                  </w:rPr>
                  <w:t xml:space="preserve"> </w:t>
                </w:r>
              </w:sdtContent>
            </w:sdt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B9B8"/>
            <w:noWrap/>
            <w:hideMark/>
          </w:tcPr>
          <w:p w14:paraId="15820906" w14:textId="77777777" w:rsidR="00811F44" w:rsidRDefault="00000000" w:rsidP="00BB39CF">
            <w:pPr>
              <w:jc w:val="center"/>
            </w:pPr>
            <w:sdt>
              <w:sdtPr>
                <w:rPr>
                  <w:rFonts w:cs="Arial"/>
                  <w:b/>
                  <w:bCs/>
                  <w:color w:val="808080"/>
                  <w:sz w:val="20"/>
                  <w:lang w:val="en-US"/>
                </w:rPr>
                <w:id w:val="150713834"/>
                <w:placeholder>
                  <w:docPart w:val="773A4299FD3A4D4482C63918918145CE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color w:val="808080"/>
                    <w:sz w:val="20"/>
                    <w:lang w:val="en-US"/>
                  </w:rPr>
                  <w:t xml:space="preserve"> </w:t>
                </w:r>
              </w:sdtContent>
            </w:sdt>
          </w:p>
        </w:tc>
      </w:tr>
      <w:tr w:rsidR="00811F44" w:rsidRPr="000A2DF0" w14:paraId="1582090D" w14:textId="77777777" w:rsidTr="00811F44">
        <w:trPr>
          <w:trHeight w:val="294"/>
        </w:trPr>
        <w:tc>
          <w:tcPr>
            <w:tcW w:w="211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908" w14:textId="77777777" w:rsidR="00811F44" w:rsidRPr="000A2DF0" w:rsidRDefault="00811F44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 </w:t>
            </w:r>
          </w:p>
        </w:tc>
        <w:tc>
          <w:tcPr>
            <w:tcW w:w="2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909" w14:textId="77777777" w:rsidR="00811F44" w:rsidRPr="000A2DF0" w:rsidRDefault="00811F44" w:rsidP="000A2DF0">
            <w:pPr>
              <w:rPr>
                <w:rFonts w:cs="Arial"/>
                <w:b/>
                <w:bCs/>
                <w:color w:val="17375D"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color w:val="17375D"/>
                <w:sz w:val="20"/>
                <w:lang w:val="en-US"/>
              </w:rPr>
              <w:t>Good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hideMark/>
          </w:tcPr>
          <w:p w14:paraId="1582090A" w14:textId="77777777" w:rsidR="00811F44" w:rsidRDefault="00000000" w:rsidP="00BB39CF">
            <w:pPr>
              <w:jc w:val="center"/>
            </w:pP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835"/>
                <w:placeholder>
                  <w:docPart w:val="98D08FCA70A84CB1A62B4994429DCF37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sz w:val="20"/>
                    <w:lang w:val="en-US"/>
                  </w:rPr>
                  <w:t xml:space="preserve"> </w:t>
                </w:r>
              </w:sdtContent>
            </w:sdt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hideMark/>
          </w:tcPr>
          <w:p w14:paraId="1582090B" w14:textId="77777777" w:rsidR="00811F44" w:rsidRDefault="00000000" w:rsidP="00BB39CF">
            <w:pPr>
              <w:jc w:val="center"/>
            </w:pPr>
            <w:sdt>
              <w:sdtPr>
                <w:rPr>
                  <w:rFonts w:cs="Arial"/>
                  <w:b/>
                  <w:bCs/>
                  <w:color w:val="808080"/>
                  <w:sz w:val="20"/>
                  <w:lang w:val="en-US"/>
                </w:rPr>
                <w:id w:val="150713836"/>
                <w:placeholder>
                  <w:docPart w:val="FFBBDB4C65884608895D3254923AC23F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color w:val="808080"/>
                    <w:sz w:val="20"/>
                    <w:lang w:val="en-US"/>
                  </w:rPr>
                  <w:t xml:space="preserve"> </w:t>
                </w:r>
              </w:sdtContent>
            </w:sdt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B9B8"/>
            <w:noWrap/>
            <w:hideMark/>
          </w:tcPr>
          <w:p w14:paraId="1582090C" w14:textId="77777777" w:rsidR="00811F44" w:rsidRDefault="00000000" w:rsidP="00BB39CF">
            <w:pPr>
              <w:jc w:val="center"/>
            </w:pPr>
            <w:sdt>
              <w:sdtPr>
                <w:rPr>
                  <w:rFonts w:cs="Arial"/>
                  <w:b/>
                  <w:bCs/>
                  <w:color w:val="808080"/>
                  <w:sz w:val="20"/>
                  <w:lang w:val="en-US"/>
                </w:rPr>
                <w:id w:val="150713837"/>
                <w:placeholder>
                  <w:docPart w:val="85C9418C2DBE4C4E958741CB3321803A"/>
                </w:placeholder>
                <w:text/>
              </w:sdtPr>
              <w:sdtContent>
                <w:r w:rsidR="00BB39CF">
                  <w:rPr>
                    <w:rFonts w:cs="Arial"/>
                    <w:b/>
                    <w:bCs/>
                    <w:color w:val="808080"/>
                    <w:sz w:val="20"/>
                    <w:lang w:val="en-US"/>
                  </w:rPr>
                  <w:t xml:space="preserve"> </w:t>
                </w:r>
              </w:sdtContent>
            </w:sdt>
          </w:p>
        </w:tc>
      </w:tr>
      <w:tr w:rsidR="000A2DF0" w:rsidRPr="000A2DF0" w14:paraId="15820910" w14:textId="77777777" w:rsidTr="00811F44">
        <w:trPr>
          <w:trHeight w:val="294"/>
        </w:trPr>
        <w:tc>
          <w:tcPr>
            <w:tcW w:w="211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82090E" w14:textId="77777777" w:rsidR="000A2DF0" w:rsidRPr="000A2DF0" w:rsidRDefault="000A2DF0" w:rsidP="000A2DF0">
            <w:pPr>
              <w:rPr>
                <w:rFonts w:cs="Arial"/>
                <w:sz w:val="20"/>
                <w:lang w:val="en-US"/>
              </w:rPr>
            </w:pPr>
            <w:r w:rsidRPr="000A2DF0">
              <w:rPr>
                <w:rFonts w:cs="Arial"/>
                <w:sz w:val="20"/>
                <w:lang w:val="en-US"/>
              </w:rPr>
              <w:t> </w:t>
            </w:r>
          </w:p>
        </w:tc>
        <w:tc>
          <w:tcPr>
            <w:tcW w:w="7373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582090F" w14:textId="77777777" w:rsidR="000A2DF0" w:rsidRPr="000A2DF0" w:rsidRDefault="000A2DF0" w:rsidP="000A2DF0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0A2DF0">
              <w:rPr>
                <w:rFonts w:cs="Arial"/>
                <w:sz w:val="16"/>
                <w:szCs w:val="16"/>
                <w:lang w:val="en-US"/>
              </w:rPr>
              <w:t xml:space="preserve">(*) - Tick a correct cell as per "LO Supplier" Manual Spot Test Interpretation Table. </w:t>
            </w:r>
          </w:p>
        </w:tc>
      </w:tr>
      <w:tr w:rsidR="000A2DF0" w:rsidRPr="000A2DF0" w14:paraId="15820916" w14:textId="77777777" w:rsidTr="00811F44">
        <w:trPr>
          <w:trHeight w:val="151"/>
        </w:trPr>
        <w:tc>
          <w:tcPr>
            <w:tcW w:w="211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820911" w14:textId="77777777" w:rsidR="000A2DF0" w:rsidRPr="000A2DF0" w:rsidRDefault="000A2DF0" w:rsidP="000A2DF0">
            <w:pPr>
              <w:rPr>
                <w:rFonts w:cs="Arial"/>
                <w:sz w:val="20"/>
                <w:lang w:val="en-US"/>
              </w:rPr>
            </w:pPr>
            <w:r w:rsidRPr="000A2DF0">
              <w:rPr>
                <w:rFonts w:cs="Arial"/>
                <w:sz w:val="20"/>
                <w:lang w:val="en-US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820912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820913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820914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20915" w14:textId="77777777" w:rsidR="000A2DF0" w:rsidRPr="000A2DF0" w:rsidRDefault="000A2DF0" w:rsidP="000A2DF0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> </w:t>
            </w:r>
          </w:p>
        </w:tc>
      </w:tr>
      <w:tr w:rsidR="0067593F" w:rsidRPr="000A2DF0" w14:paraId="15820919" w14:textId="77777777" w:rsidTr="00686BC6">
        <w:trPr>
          <w:trHeight w:val="294"/>
        </w:trPr>
        <w:tc>
          <w:tcPr>
            <w:tcW w:w="948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5820917" w14:textId="77777777" w:rsidR="0067593F" w:rsidRPr="000A2DF0" w:rsidRDefault="0067593F" w:rsidP="0067593F">
            <w:pPr>
              <w:rPr>
                <w:rFonts w:cs="Arial"/>
                <w:b/>
                <w:bCs/>
                <w:sz w:val="20"/>
                <w:lang w:val="en-US"/>
              </w:rPr>
            </w:pPr>
            <w:r w:rsidRPr="000A2DF0">
              <w:rPr>
                <w:rFonts w:cs="Arial"/>
                <w:b/>
                <w:bCs/>
                <w:sz w:val="20"/>
                <w:lang w:val="en-US"/>
              </w:rPr>
              <w:t xml:space="preserve"> Action: </w:t>
            </w:r>
            <w:sdt>
              <w:sdtPr>
                <w:rPr>
                  <w:rFonts w:cs="Arial"/>
                  <w:b/>
                  <w:bCs/>
                  <w:sz w:val="20"/>
                  <w:lang w:val="en-US"/>
                </w:rPr>
                <w:id w:val="150713843"/>
                <w:placeholder>
                  <w:docPart w:val="ECB0DB66845849B8A51D905C16249457"/>
                </w:placeholder>
                <w:showingPlcHdr/>
                <w:text/>
              </w:sdtPr>
              <w:sdtContent>
                <w:r>
                  <w:rPr>
                    <w:rStyle w:val="PlaceholderText"/>
                  </w:rPr>
                  <w:t>T</w:t>
                </w:r>
                <w:r w:rsidRPr="00731723">
                  <w:rPr>
                    <w:rStyle w:val="PlaceholderText"/>
                  </w:rPr>
                  <w:t>ext.</w:t>
                </w:r>
              </w:sdtContent>
            </w:sdt>
          </w:p>
          <w:p w14:paraId="15820918" w14:textId="77777777" w:rsidR="0067593F" w:rsidRPr="000A2DF0" w:rsidRDefault="0067593F" w:rsidP="00C0353D">
            <w:pPr>
              <w:rPr>
                <w:rFonts w:cs="Arial"/>
                <w:sz w:val="20"/>
                <w:lang w:val="en-US"/>
              </w:rPr>
            </w:pPr>
            <w:r w:rsidRPr="000A2DF0">
              <w:rPr>
                <w:rFonts w:cs="Arial"/>
                <w:sz w:val="20"/>
                <w:lang w:val="en-US"/>
              </w:rPr>
              <w:t> </w:t>
            </w:r>
          </w:p>
        </w:tc>
      </w:tr>
      <w:tr w:rsidR="000A2DF0" w:rsidRPr="000A2DF0" w14:paraId="1582091B" w14:textId="77777777" w:rsidTr="00811F44">
        <w:trPr>
          <w:trHeight w:val="294"/>
        </w:trPr>
        <w:tc>
          <w:tcPr>
            <w:tcW w:w="9485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91A" w14:textId="77777777" w:rsidR="000A2DF0" w:rsidRPr="000A2DF0" w:rsidRDefault="000A2DF0" w:rsidP="000A2DF0">
            <w:pPr>
              <w:jc w:val="center"/>
              <w:rPr>
                <w:rFonts w:cs="Arial"/>
                <w:sz w:val="20"/>
                <w:lang w:val="en-US"/>
              </w:rPr>
            </w:pPr>
          </w:p>
        </w:tc>
      </w:tr>
      <w:tr w:rsidR="000A2DF0" w:rsidRPr="000A2DF0" w14:paraId="15820920" w14:textId="77777777" w:rsidTr="00811F44">
        <w:trPr>
          <w:trHeight w:val="294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91C" w14:textId="77777777" w:rsidR="000A2DF0" w:rsidRPr="000A2DF0" w:rsidRDefault="000A2DF0" w:rsidP="000A2DF0">
            <w:pPr>
              <w:rPr>
                <w:rFonts w:ascii="Courier New" w:hAnsi="Courier New" w:cs="Courier New"/>
                <w:sz w:val="20"/>
                <w:lang w:val="en-US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91D" w14:textId="77777777" w:rsidR="000A2DF0" w:rsidRPr="000A2DF0" w:rsidRDefault="000A2DF0" w:rsidP="000A2DF0">
            <w:pPr>
              <w:rPr>
                <w:rFonts w:ascii="Courier New" w:hAnsi="Courier New" w:cs="Courier New"/>
                <w:sz w:val="20"/>
                <w:lang w:val="en-US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91E" w14:textId="6CD39CEE" w:rsidR="000A2DF0" w:rsidRPr="000A2DF0" w:rsidRDefault="0018135C" w:rsidP="000A2DF0">
            <w:pPr>
              <w:jc w:val="right"/>
              <w:rPr>
                <w:rFonts w:cs="Arial"/>
                <w:sz w:val="20"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>Responsible</w:t>
            </w:r>
            <w:r w:rsidR="000A2DF0" w:rsidRPr="000A2DF0">
              <w:rPr>
                <w:rFonts w:cs="Arial"/>
                <w:sz w:val="20"/>
                <w:lang w:val="en-US"/>
              </w:rPr>
              <w:t xml:space="preserve"> </w:t>
            </w:r>
            <w:r>
              <w:rPr>
                <w:rFonts w:cs="Arial"/>
                <w:sz w:val="20"/>
                <w:lang w:val="en-US"/>
              </w:rPr>
              <w:t>Officer Name:</w:t>
            </w:r>
          </w:p>
        </w:tc>
        <w:tc>
          <w:tcPr>
            <w:tcW w:w="36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2091F" w14:textId="6FA63A1D" w:rsidR="000A2DF0" w:rsidRPr="000A2DF0" w:rsidRDefault="0018135C" w:rsidP="0018135C">
            <w:pPr>
              <w:rPr>
                <w:rFonts w:cs="Arial"/>
                <w:sz w:val="20"/>
                <w:lang w:val="en-US"/>
              </w:rPr>
            </w:pPr>
            <w:r>
              <w:rPr>
                <w:rFonts w:cs="Arial"/>
                <w:sz w:val="20"/>
                <w:lang w:val="en-US"/>
              </w:rPr>
              <w:t xml:space="preserve">       </w:t>
            </w:r>
          </w:p>
        </w:tc>
      </w:tr>
    </w:tbl>
    <w:p w14:paraId="3558F47D" w14:textId="77777777" w:rsidR="0018135C" w:rsidRDefault="0018135C" w:rsidP="00B2722F">
      <w:pPr>
        <w:rPr>
          <w:b/>
          <w:sz w:val="24"/>
        </w:rPr>
      </w:pPr>
    </w:p>
    <w:p w14:paraId="15820921" w14:textId="66390A9C" w:rsidR="00CE5106" w:rsidRPr="0018135C" w:rsidRDefault="0018135C" w:rsidP="00B2722F">
      <w:pPr>
        <w:rPr>
          <w:b/>
          <w:sz w:val="24"/>
        </w:rPr>
      </w:pPr>
      <w:r>
        <w:rPr>
          <w:b/>
          <w:sz w:val="24"/>
        </w:rPr>
        <w:t>Onboard Analysis NOT to be done in the month that the LO is sent to a 3</w:t>
      </w:r>
      <w:r w:rsidRPr="0018135C">
        <w:rPr>
          <w:b/>
          <w:sz w:val="24"/>
          <w:vertAlign w:val="superscript"/>
        </w:rPr>
        <w:t>rd</w:t>
      </w:r>
      <w:r>
        <w:rPr>
          <w:b/>
          <w:sz w:val="24"/>
        </w:rPr>
        <w:t xml:space="preserve"> party for analysis.</w:t>
      </w:r>
    </w:p>
    <w:sectPr w:rsidR="00CE5106" w:rsidRPr="0018135C" w:rsidSect="00B4791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3B66D" w14:textId="77777777" w:rsidR="00890CAE" w:rsidRDefault="00890CAE" w:rsidP="00CE5106">
      <w:r>
        <w:separator/>
      </w:r>
    </w:p>
  </w:endnote>
  <w:endnote w:type="continuationSeparator" w:id="0">
    <w:p w14:paraId="7716B7BD" w14:textId="77777777" w:rsidR="00890CAE" w:rsidRDefault="00890CAE" w:rsidP="00CE5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5CBBC" w14:textId="77777777" w:rsidR="0065647A" w:rsidRDefault="006564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20933" w14:textId="72187E78" w:rsidR="00811F44" w:rsidRDefault="00811F44">
    <w:pPr>
      <w:pStyle w:val="Footer"/>
      <w:jc w:val="center"/>
      <w:rPr>
        <w:sz w:val="18"/>
      </w:rPr>
    </w:pPr>
    <w:r>
      <w:rPr>
        <w:sz w:val="18"/>
      </w:rPr>
      <w:t xml:space="preserve">File 6.6.11 </w:t>
    </w:r>
    <w:r w:rsidR="00954EF0">
      <w:rPr>
        <w:sz w:val="18"/>
      </w:rPr>
      <w:t xml:space="preserve">Revised </w:t>
    </w:r>
    <w:r w:rsidR="0018135C">
      <w:rPr>
        <w:sz w:val="18"/>
      </w:rPr>
      <w:t>12</w:t>
    </w:r>
    <w:r w:rsidR="00954EF0">
      <w:rPr>
        <w:sz w:val="18"/>
      </w:rPr>
      <w:t>/</w:t>
    </w:r>
    <w:r w:rsidR="0018135C">
      <w:rPr>
        <w:sz w:val="18"/>
      </w:rPr>
      <w:t>06</w:t>
    </w:r>
    <w:r w:rsidR="00954EF0">
      <w:rPr>
        <w:sz w:val="18"/>
      </w:rPr>
      <w:t>/201</w:t>
    </w:r>
    <w:r w:rsidR="0018135C">
      <w:rPr>
        <w:sz w:val="18"/>
      </w:rPr>
      <w:t>5</w:t>
    </w:r>
    <w:r w:rsidRPr="00166354">
      <w:rPr>
        <w:sz w:val="18"/>
      </w:rPr>
      <w:ptab w:relativeTo="margin" w:alignment="center" w:leader="none"/>
    </w:r>
    <w:r w:rsidR="00141106">
      <w:rPr>
        <w:noProof/>
      </w:rPr>
      <w:drawing>
        <wp:inline distT="0" distB="0" distL="0" distR="0" wp14:anchorId="30B8BBF4" wp14:editId="3A0F4AF2">
          <wp:extent cx="1333500" cy="352425"/>
          <wp:effectExtent l="0" t="0" r="0" b="9525"/>
          <wp:docPr id="3" name="Picture 2">
            <a:extLst xmlns:a="http://schemas.openxmlformats.org/drawingml/2006/main">
              <a:ext uri="{FF2B5EF4-FFF2-40B4-BE49-F238E27FC236}">
                <a16:creationId xmlns:a16="http://schemas.microsoft.com/office/drawing/2014/main" id="{127247C7-9D39-8452-57E6-90975A9145A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>
                    <a:extLst>
                      <a:ext uri="{FF2B5EF4-FFF2-40B4-BE49-F238E27FC236}">
                        <a16:creationId xmlns:a16="http://schemas.microsoft.com/office/drawing/2014/main" id="{127247C7-9D39-8452-57E6-90975A9145AC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35242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inline>
      </w:drawing>
    </w:r>
    <w:r w:rsidRPr="00166354">
      <w:rPr>
        <w:sz w:val="18"/>
      </w:rPr>
      <w:ptab w:relativeTo="margin" w:alignment="right" w:leader="none"/>
    </w:r>
    <w:r>
      <w:rPr>
        <w:sz w:val="18"/>
      </w:rPr>
      <w:t>Retention 1+4 years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BCF4" w14:textId="77777777" w:rsidR="0065647A" w:rsidRDefault="006564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BC329" w14:textId="77777777" w:rsidR="00890CAE" w:rsidRDefault="00890CAE" w:rsidP="00CE5106">
      <w:r>
        <w:separator/>
      </w:r>
    </w:p>
  </w:footnote>
  <w:footnote w:type="continuationSeparator" w:id="0">
    <w:p w14:paraId="753D1337" w14:textId="77777777" w:rsidR="00890CAE" w:rsidRDefault="00890CAE" w:rsidP="00CE51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6F8FA" w14:textId="77777777" w:rsidR="0065647A" w:rsidRDefault="006564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55" w:type="dxa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009"/>
      <w:gridCol w:w="6087"/>
      <w:gridCol w:w="2159"/>
    </w:tblGrid>
    <w:tr w:rsidR="00811F44" w14:paraId="15820931" w14:textId="77777777" w:rsidTr="0065647A">
      <w:trPr>
        <w:trHeight w:val="1530"/>
        <w:jc w:val="center"/>
      </w:trPr>
      <w:tc>
        <w:tcPr>
          <w:tcW w:w="2009" w:type="dxa"/>
          <w:vAlign w:val="center"/>
        </w:tcPr>
        <w:p w14:paraId="397F16C0" w14:textId="53A94FCD" w:rsidR="00811F44" w:rsidRPr="00141106" w:rsidRDefault="00141106" w:rsidP="00141106">
          <w:pPr>
            <w:jc w:val="both"/>
            <w:rPr>
              <w:rFonts w:cs="Arial"/>
              <w:sz w:val="20"/>
              <w:szCs w:val="18"/>
            </w:rPr>
          </w:pPr>
          <w:r w:rsidRPr="00141106">
            <w:rPr>
              <w:rFonts w:cs="Arial"/>
              <w:noProof/>
              <w:sz w:val="20"/>
              <w:szCs w:val="18"/>
            </w:rPr>
            <w:drawing>
              <wp:inline distT="0" distB="0" distL="0" distR="0" wp14:anchorId="57E08975" wp14:editId="10DFB7C3">
                <wp:extent cx="1103940" cy="225203"/>
                <wp:effectExtent l="0" t="0" r="1270" b="3810"/>
                <wp:docPr id="507413980" name="Picture 5074139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7413980" name="Picture 5074139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3940" cy="2252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87" w:type="dxa"/>
          <w:vAlign w:val="center"/>
        </w:tcPr>
        <w:p w14:paraId="15820927" w14:textId="7F16AFA1" w:rsidR="00811F44" w:rsidRPr="00141106" w:rsidRDefault="00F136E9" w:rsidP="00236B09">
          <w:pPr>
            <w:pStyle w:val="BodyText2"/>
            <w:rPr>
              <w:rFonts w:cs="Arial"/>
              <w:sz w:val="20"/>
              <w:szCs w:val="18"/>
            </w:rPr>
          </w:pPr>
          <w:r w:rsidRPr="00141106">
            <w:rPr>
              <w:rFonts w:cs="Arial"/>
              <w:sz w:val="20"/>
              <w:szCs w:val="18"/>
            </w:rPr>
            <w:t xml:space="preserve">HEALTH, </w:t>
          </w:r>
          <w:r w:rsidR="0018135C" w:rsidRPr="00141106">
            <w:rPr>
              <w:rFonts w:cs="Arial"/>
              <w:sz w:val="20"/>
              <w:szCs w:val="18"/>
            </w:rPr>
            <w:fldChar w:fldCharType="begin"/>
          </w:r>
          <w:r w:rsidR="0018135C" w:rsidRPr="00141106">
            <w:rPr>
              <w:rFonts w:cs="Arial"/>
              <w:sz w:val="20"/>
              <w:szCs w:val="18"/>
            </w:rPr>
            <w:instrText xml:space="preserve"> DOCPROPERTY  Category  \* MERGEFORMAT </w:instrText>
          </w:r>
          <w:r w:rsidR="0018135C" w:rsidRPr="00141106">
            <w:rPr>
              <w:rFonts w:cs="Arial"/>
              <w:sz w:val="20"/>
              <w:szCs w:val="18"/>
            </w:rPr>
            <w:fldChar w:fldCharType="separate"/>
          </w:r>
          <w:r w:rsidR="00811F44" w:rsidRPr="00141106">
            <w:rPr>
              <w:rFonts w:cs="Arial"/>
              <w:sz w:val="20"/>
              <w:szCs w:val="18"/>
            </w:rPr>
            <w:t>SAFETY, ENVIRONMENT AND QUALITY MANAGEMENT SYSTEM</w:t>
          </w:r>
          <w:r w:rsidR="0018135C" w:rsidRPr="00141106">
            <w:rPr>
              <w:rFonts w:cs="Arial"/>
              <w:sz w:val="20"/>
              <w:szCs w:val="18"/>
            </w:rPr>
            <w:fldChar w:fldCharType="end"/>
          </w:r>
        </w:p>
        <w:p w14:paraId="15820928" w14:textId="77777777" w:rsidR="00811F44" w:rsidRPr="00141106" w:rsidRDefault="00811F44">
          <w:pPr>
            <w:jc w:val="center"/>
            <w:rPr>
              <w:rFonts w:cs="Arial"/>
              <w:i/>
              <w:sz w:val="20"/>
              <w:szCs w:val="18"/>
            </w:rPr>
          </w:pPr>
        </w:p>
        <w:p w14:paraId="15820929" w14:textId="77777777" w:rsidR="00811F44" w:rsidRPr="00141106" w:rsidRDefault="00811F44">
          <w:pPr>
            <w:jc w:val="center"/>
            <w:rPr>
              <w:rFonts w:cs="Arial"/>
              <w:b/>
              <w:sz w:val="20"/>
              <w:szCs w:val="18"/>
            </w:rPr>
          </w:pPr>
          <w:r w:rsidRPr="00141106">
            <w:rPr>
              <w:rFonts w:cs="Arial"/>
              <w:b/>
              <w:sz w:val="20"/>
              <w:szCs w:val="18"/>
            </w:rPr>
            <w:t>On-board Lubricant Analysis Report Form</w:t>
          </w:r>
        </w:p>
        <w:p w14:paraId="1582092A" w14:textId="77777777" w:rsidR="00811F44" w:rsidRPr="00141106" w:rsidRDefault="00811F44">
          <w:pPr>
            <w:jc w:val="center"/>
            <w:rPr>
              <w:rFonts w:cs="Arial"/>
              <w:sz w:val="20"/>
              <w:szCs w:val="18"/>
            </w:rPr>
          </w:pPr>
        </w:p>
        <w:p w14:paraId="1582092B" w14:textId="77777777" w:rsidR="00811F44" w:rsidRPr="00141106" w:rsidRDefault="00811F44">
          <w:pPr>
            <w:jc w:val="center"/>
            <w:rPr>
              <w:rFonts w:cs="Arial"/>
              <w:sz w:val="20"/>
              <w:szCs w:val="18"/>
            </w:rPr>
          </w:pPr>
          <w:r w:rsidRPr="00141106">
            <w:rPr>
              <w:rFonts w:cs="Arial"/>
              <w:sz w:val="20"/>
              <w:szCs w:val="18"/>
            </w:rPr>
            <w:t>Reporting Forms Manual</w:t>
          </w:r>
        </w:p>
      </w:tc>
      <w:tc>
        <w:tcPr>
          <w:tcW w:w="2159" w:type="dxa"/>
          <w:vAlign w:val="center"/>
        </w:tcPr>
        <w:p w14:paraId="1582092C" w14:textId="77777777" w:rsidR="00811F44" w:rsidRPr="00141106" w:rsidRDefault="00811F44" w:rsidP="00236B09">
          <w:pPr>
            <w:jc w:val="both"/>
            <w:rPr>
              <w:rFonts w:cs="Arial"/>
              <w:snapToGrid w:val="0"/>
              <w:sz w:val="20"/>
              <w:szCs w:val="18"/>
            </w:rPr>
          </w:pPr>
          <w:r w:rsidRPr="00141106">
            <w:rPr>
              <w:rFonts w:cs="Arial"/>
              <w:snapToGrid w:val="0"/>
              <w:sz w:val="20"/>
              <w:szCs w:val="18"/>
            </w:rPr>
            <w:t xml:space="preserve">Page </w:t>
          </w:r>
          <w:r w:rsidR="009D666A" w:rsidRPr="00141106">
            <w:rPr>
              <w:rFonts w:cs="Arial"/>
              <w:b/>
              <w:snapToGrid w:val="0"/>
              <w:sz w:val="20"/>
              <w:szCs w:val="18"/>
            </w:rPr>
            <w:fldChar w:fldCharType="begin"/>
          </w:r>
          <w:r w:rsidRPr="00141106">
            <w:rPr>
              <w:rFonts w:cs="Arial"/>
              <w:b/>
              <w:snapToGrid w:val="0"/>
              <w:sz w:val="20"/>
              <w:szCs w:val="18"/>
            </w:rPr>
            <w:instrText xml:space="preserve"> PAGE  \* Arabic  \* MERGEFORMAT </w:instrText>
          </w:r>
          <w:r w:rsidR="009D666A" w:rsidRPr="00141106">
            <w:rPr>
              <w:rFonts w:cs="Arial"/>
              <w:b/>
              <w:snapToGrid w:val="0"/>
              <w:sz w:val="20"/>
              <w:szCs w:val="18"/>
            </w:rPr>
            <w:fldChar w:fldCharType="separate"/>
          </w:r>
          <w:r w:rsidR="0018135C" w:rsidRPr="00141106">
            <w:rPr>
              <w:rFonts w:cs="Arial"/>
              <w:b/>
              <w:noProof/>
              <w:snapToGrid w:val="0"/>
              <w:sz w:val="20"/>
              <w:szCs w:val="18"/>
            </w:rPr>
            <w:t>1</w:t>
          </w:r>
          <w:r w:rsidR="009D666A" w:rsidRPr="00141106">
            <w:rPr>
              <w:rFonts w:cs="Arial"/>
              <w:b/>
              <w:snapToGrid w:val="0"/>
              <w:sz w:val="20"/>
              <w:szCs w:val="18"/>
            </w:rPr>
            <w:fldChar w:fldCharType="end"/>
          </w:r>
          <w:r w:rsidRPr="00141106">
            <w:rPr>
              <w:rFonts w:cs="Arial"/>
              <w:snapToGrid w:val="0"/>
              <w:sz w:val="20"/>
              <w:szCs w:val="18"/>
            </w:rPr>
            <w:t xml:space="preserve"> of </w:t>
          </w:r>
          <w:r w:rsidR="0018135C" w:rsidRPr="00141106">
            <w:rPr>
              <w:rFonts w:cs="Arial"/>
              <w:sz w:val="20"/>
              <w:szCs w:val="18"/>
            </w:rPr>
            <w:fldChar w:fldCharType="begin"/>
          </w:r>
          <w:r w:rsidR="0018135C" w:rsidRPr="00141106">
            <w:rPr>
              <w:rFonts w:cs="Arial"/>
              <w:sz w:val="20"/>
              <w:szCs w:val="18"/>
            </w:rPr>
            <w:instrText xml:space="preserve"> NUMPAGES  \* Arabic  \* MERGEFORMAT </w:instrText>
          </w:r>
          <w:r w:rsidR="0018135C" w:rsidRPr="00141106">
            <w:rPr>
              <w:rFonts w:cs="Arial"/>
              <w:sz w:val="20"/>
              <w:szCs w:val="18"/>
            </w:rPr>
            <w:fldChar w:fldCharType="separate"/>
          </w:r>
          <w:r w:rsidR="0018135C" w:rsidRPr="00141106">
            <w:rPr>
              <w:rFonts w:cs="Arial"/>
              <w:b/>
              <w:noProof/>
              <w:snapToGrid w:val="0"/>
              <w:sz w:val="20"/>
              <w:szCs w:val="18"/>
            </w:rPr>
            <w:t>1</w:t>
          </w:r>
          <w:r w:rsidR="0018135C" w:rsidRPr="00141106">
            <w:rPr>
              <w:rFonts w:cs="Arial"/>
              <w:b/>
              <w:noProof/>
              <w:snapToGrid w:val="0"/>
              <w:sz w:val="20"/>
              <w:szCs w:val="18"/>
            </w:rPr>
            <w:fldChar w:fldCharType="end"/>
          </w:r>
        </w:p>
        <w:p w14:paraId="1582092D" w14:textId="77777777" w:rsidR="00811F44" w:rsidRPr="00141106" w:rsidRDefault="00811F44" w:rsidP="00236B09">
          <w:pPr>
            <w:jc w:val="both"/>
            <w:rPr>
              <w:rFonts w:cs="Arial"/>
              <w:sz w:val="20"/>
              <w:szCs w:val="18"/>
            </w:rPr>
          </w:pPr>
          <w:r w:rsidRPr="00141106">
            <w:rPr>
              <w:rFonts w:cs="Arial"/>
              <w:snapToGrid w:val="0"/>
              <w:sz w:val="20"/>
              <w:szCs w:val="18"/>
            </w:rPr>
            <w:t>Form : 6.6.11</w:t>
          </w:r>
        </w:p>
        <w:p w14:paraId="1582092E" w14:textId="6718144C" w:rsidR="00811F44" w:rsidRPr="00141106" w:rsidRDefault="00811F44" w:rsidP="00236B09">
          <w:pPr>
            <w:jc w:val="both"/>
            <w:rPr>
              <w:rFonts w:cs="Arial"/>
              <w:sz w:val="20"/>
              <w:szCs w:val="18"/>
            </w:rPr>
          </w:pPr>
          <w:r w:rsidRPr="00141106">
            <w:rPr>
              <w:rFonts w:cs="Arial"/>
              <w:sz w:val="20"/>
              <w:szCs w:val="18"/>
            </w:rPr>
            <w:t xml:space="preserve">Date  : </w:t>
          </w:r>
          <w:r w:rsidR="0065647A">
            <w:rPr>
              <w:rFonts w:cs="Arial"/>
              <w:sz w:val="20"/>
              <w:szCs w:val="18"/>
            </w:rPr>
            <w:t>11</w:t>
          </w:r>
          <w:r w:rsidR="00332666" w:rsidRPr="00332666">
            <w:rPr>
              <w:rFonts w:cs="Arial"/>
              <w:sz w:val="20"/>
              <w:szCs w:val="18"/>
            </w:rPr>
            <w:t>-</w:t>
          </w:r>
          <w:r w:rsidR="0065647A">
            <w:rPr>
              <w:rFonts w:cs="Arial"/>
              <w:sz w:val="20"/>
              <w:szCs w:val="18"/>
            </w:rPr>
            <w:t>Aug</w:t>
          </w:r>
          <w:r w:rsidR="00332666" w:rsidRPr="00332666">
            <w:rPr>
              <w:rFonts w:cs="Arial"/>
              <w:sz w:val="20"/>
              <w:szCs w:val="18"/>
            </w:rPr>
            <w:t>-2</w:t>
          </w:r>
          <w:r w:rsidR="0065647A">
            <w:rPr>
              <w:rFonts w:cs="Arial"/>
              <w:sz w:val="20"/>
              <w:szCs w:val="18"/>
            </w:rPr>
            <w:t>5</w:t>
          </w:r>
        </w:p>
        <w:p w14:paraId="1582092F" w14:textId="49F97F32" w:rsidR="00811F44" w:rsidRPr="00141106" w:rsidRDefault="00811F44" w:rsidP="00121174">
          <w:pPr>
            <w:jc w:val="both"/>
            <w:rPr>
              <w:rFonts w:cs="Arial"/>
              <w:sz w:val="20"/>
              <w:szCs w:val="18"/>
            </w:rPr>
          </w:pPr>
          <w:r w:rsidRPr="00141106">
            <w:rPr>
              <w:rFonts w:cs="Arial"/>
              <w:sz w:val="20"/>
              <w:szCs w:val="18"/>
            </w:rPr>
            <w:t>Rev   : 1</w:t>
          </w:r>
          <w:r w:rsidR="00141106" w:rsidRPr="00141106">
            <w:rPr>
              <w:rFonts w:cs="Arial"/>
              <w:sz w:val="20"/>
              <w:szCs w:val="18"/>
            </w:rPr>
            <w:t>0.0</w:t>
          </w:r>
        </w:p>
        <w:p w14:paraId="15820930" w14:textId="21519882" w:rsidR="00811F44" w:rsidRPr="00141106" w:rsidRDefault="00811F44" w:rsidP="0018135C">
          <w:pPr>
            <w:jc w:val="both"/>
            <w:rPr>
              <w:rFonts w:cs="Arial"/>
              <w:sz w:val="20"/>
              <w:szCs w:val="18"/>
            </w:rPr>
          </w:pPr>
          <w:r w:rsidRPr="00141106">
            <w:rPr>
              <w:rFonts w:cs="Arial"/>
              <w:sz w:val="20"/>
              <w:szCs w:val="18"/>
            </w:rPr>
            <w:t xml:space="preserve">App By : </w:t>
          </w:r>
          <w:r w:rsidR="0018135C" w:rsidRPr="00141106">
            <w:rPr>
              <w:rFonts w:cs="Arial"/>
              <w:sz w:val="20"/>
              <w:szCs w:val="18"/>
            </w:rPr>
            <w:fldChar w:fldCharType="begin"/>
          </w:r>
          <w:r w:rsidR="0018135C" w:rsidRPr="00141106">
            <w:rPr>
              <w:rFonts w:cs="Arial"/>
              <w:sz w:val="20"/>
              <w:szCs w:val="18"/>
            </w:rPr>
            <w:instrText xml:space="preserve"> DOCPROPERTY  ApprovedBy  \* MERGEFORMAT </w:instrText>
          </w:r>
          <w:r w:rsidR="0018135C" w:rsidRPr="00141106">
            <w:rPr>
              <w:rFonts w:cs="Arial"/>
              <w:sz w:val="20"/>
              <w:szCs w:val="18"/>
            </w:rPr>
            <w:fldChar w:fldCharType="separate"/>
          </w:r>
          <w:r w:rsidRPr="00141106">
            <w:rPr>
              <w:rFonts w:cs="Arial"/>
              <w:sz w:val="20"/>
              <w:szCs w:val="18"/>
            </w:rPr>
            <w:t xml:space="preserve"> </w:t>
          </w:r>
          <w:r w:rsidR="0018135C" w:rsidRPr="00141106">
            <w:rPr>
              <w:rFonts w:cs="Arial"/>
              <w:sz w:val="20"/>
              <w:szCs w:val="18"/>
            </w:rPr>
            <w:fldChar w:fldCharType="end"/>
          </w:r>
          <w:r w:rsidR="0065647A">
            <w:rPr>
              <w:rFonts w:cs="Arial"/>
              <w:sz w:val="20"/>
              <w:szCs w:val="18"/>
            </w:rPr>
            <w:t>DPA</w:t>
          </w:r>
        </w:p>
      </w:tc>
    </w:tr>
  </w:tbl>
  <w:p w14:paraId="15820932" w14:textId="77777777" w:rsidR="00811F44" w:rsidRDefault="00811F44" w:rsidP="00761CF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AFA79" w14:textId="77777777" w:rsidR="0065647A" w:rsidRDefault="006564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017A1"/>
    <w:multiLevelType w:val="hybridMultilevel"/>
    <w:tmpl w:val="4EC40A9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5377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formsDesign/>
  <w:attachedTemplate r:id="rId1"/>
  <w:documentProtection w:edit="forms" w:enforcement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24D0"/>
    <w:rsid w:val="00074D4A"/>
    <w:rsid w:val="000A2DF0"/>
    <w:rsid w:val="00121174"/>
    <w:rsid w:val="00141106"/>
    <w:rsid w:val="00166354"/>
    <w:rsid w:val="0018135C"/>
    <w:rsid w:val="001A5701"/>
    <w:rsid w:val="001B4309"/>
    <w:rsid w:val="001E09CC"/>
    <w:rsid w:val="0020569B"/>
    <w:rsid w:val="00236B09"/>
    <w:rsid w:val="002424D0"/>
    <w:rsid w:val="00267FD2"/>
    <w:rsid w:val="002A2BB9"/>
    <w:rsid w:val="002D097B"/>
    <w:rsid w:val="00332666"/>
    <w:rsid w:val="003E5E1F"/>
    <w:rsid w:val="003E784B"/>
    <w:rsid w:val="00433F1B"/>
    <w:rsid w:val="00466B9A"/>
    <w:rsid w:val="004676E1"/>
    <w:rsid w:val="004B05E6"/>
    <w:rsid w:val="004D1D29"/>
    <w:rsid w:val="004D42F2"/>
    <w:rsid w:val="005E1528"/>
    <w:rsid w:val="00626F73"/>
    <w:rsid w:val="0065647A"/>
    <w:rsid w:val="0067593F"/>
    <w:rsid w:val="0068035F"/>
    <w:rsid w:val="006C71DD"/>
    <w:rsid w:val="00705847"/>
    <w:rsid w:val="00761CF0"/>
    <w:rsid w:val="00811F44"/>
    <w:rsid w:val="00890CAE"/>
    <w:rsid w:val="008D0D53"/>
    <w:rsid w:val="0091594E"/>
    <w:rsid w:val="00954EF0"/>
    <w:rsid w:val="00980A70"/>
    <w:rsid w:val="009D666A"/>
    <w:rsid w:val="00A262C8"/>
    <w:rsid w:val="00AE465F"/>
    <w:rsid w:val="00B2722F"/>
    <w:rsid w:val="00B359A6"/>
    <w:rsid w:val="00B4791F"/>
    <w:rsid w:val="00B84575"/>
    <w:rsid w:val="00BB39CF"/>
    <w:rsid w:val="00C0353D"/>
    <w:rsid w:val="00C635D2"/>
    <w:rsid w:val="00CE5106"/>
    <w:rsid w:val="00D14FE6"/>
    <w:rsid w:val="00D2231E"/>
    <w:rsid w:val="00D42023"/>
    <w:rsid w:val="00D53253"/>
    <w:rsid w:val="00DB1BBB"/>
    <w:rsid w:val="00DF7AA7"/>
    <w:rsid w:val="00E3406B"/>
    <w:rsid w:val="00E52CFD"/>
    <w:rsid w:val="00F136E9"/>
    <w:rsid w:val="00F671A5"/>
    <w:rsid w:val="00F9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820867"/>
  <w15:docId w15:val="{5830E8A3-2AB3-427F-8555-B213855C6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2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121174"/>
    <w:pPr>
      <w:keepNext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1211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21174"/>
    <w:pPr>
      <w:keepNext/>
      <w:outlineLvl w:val="2"/>
    </w:pPr>
    <w:rPr>
      <w:b/>
      <w:sz w:val="1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121174"/>
    <w:pPr>
      <w:keepNext/>
      <w:outlineLvl w:val="3"/>
    </w:pPr>
    <w:rPr>
      <w:rFonts w:ascii="Times New Roman" w:hAnsi="Times New Roman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link w:val="BodyText2Char"/>
    <w:pPr>
      <w:widowControl w:val="0"/>
      <w:jc w:val="center"/>
    </w:pPr>
    <w:rPr>
      <w:i/>
      <w:snapToGrid w:val="0"/>
    </w:rPr>
  </w:style>
  <w:style w:type="paragraph" w:styleId="BodyTextIndent">
    <w:name w:val="Body Text Indent"/>
    <w:basedOn w:val="Normal"/>
    <w:semiHidden/>
    <w:pPr>
      <w:ind w:left="720"/>
    </w:pPr>
  </w:style>
  <w:style w:type="paragraph" w:styleId="BodyTextIndent2">
    <w:name w:val="Body Text Indent 2"/>
    <w:basedOn w:val="Normal"/>
    <w:semiHidden/>
    <w:pPr>
      <w:ind w:left="720"/>
      <w:jc w:val="both"/>
    </w:pPr>
    <w:rPr>
      <w:i/>
      <w:iCs/>
      <w:szCs w:val="22"/>
    </w:rPr>
  </w:style>
  <w:style w:type="paragraph" w:styleId="BodyTextIndent3">
    <w:name w:val="Body Text Indent 3"/>
    <w:basedOn w:val="Normal"/>
    <w:semiHidden/>
    <w:pPr>
      <w:tabs>
        <w:tab w:val="left" w:pos="-1440"/>
      </w:tabs>
      <w:ind w:left="2160" w:hanging="720"/>
      <w:jc w:val="both"/>
    </w:pPr>
    <w:rPr>
      <w:szCs w:val="22"/>
    </w:rPr>
  </w:style>
  <w:style w:type="character" w:customStyle="1" w:styleId="BodyText2Char">
    <w:name w:val="Body Text 2 Char"/>
    <w:basedOn w:val="DefaultParagraphFont"/>
    <w:link w:val="BodyText2"/>
    <w:rsid w:val="00236B09"/>
    <w:rPr>
      <w:rFonts w:ascii="Arial" w:hAnsi="Arial"/>
      <w:i/>
      <w:snapToGrid w:val="0"/>
      <w:sz w:val="22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63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354"/>
    <w:rPr>
      <w:rFonts w:ascii="Tahoma" w:hAnsi="Tahoma" w:cs="Tahoma"/>
      <w:sz w:val="16"/>
      <w:szCs w:val="16"/>
      <w:lang w:val="en-GB" w:eastAsia="en-US"/>
    </w:rPr>
  </w:style>
  <w:style w:type="character" w:customStyle="1" w:styleId="Heading1Char">
    <w:name w:val="Heading 1 Char"/>
    <w:basedOn w:val="DefaultParagraphFont"/>
    <w:link w:val="Heading1"/>
    <w:rsid w:val="00121174"/>
    <w:rPr>
      <w:rFonts w:ascii="Arial" w:hAnsi="Arial"/>
      <w:b/>
      <w:sz w:val="24"/>
      <w:lang w:val="en-GB" w:eastAsia="en-US"/>
    </w:rPr>
  </w:style>
  <w:style w:type="character" w:customStyle="1" w:styleId="Heading4Char">
    <w:name w:val="Heading 4 Char"/>
    <w:basedOn w:val="DefaultParagraphFont"/>
    <w:link w:val="Heading4"/>
    <w:semiHidden/>
    <w:rsid w:val="00121174"/>
    <w:rPr>
      <w:i/>
      <w:lang w:val="en-GB" w:eastAsia="en-US"/>
    </w:rPr>
  </w:style>
  <w:style w:type="character" w:customStyle="1" w:styleId="Heading2Char">
    <w:name w:val="Heading 2 Char"/>
    <w:basedOn w:val="DefaultParagraphFont"/>
    <w:link w:val="Heading2"/>
    <w:rsid w:val="001211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US"/>
    </w:rPr>
  </w:style>
  <w:style w:type="character" w:customStyle="1" w:styleId="Heading3Char">
    <w:name w:val="Heading 3 Char"/>
    <w:basedOn w:val="DefaultParagraphFont"/>
    <w:link w:val="Heading3"/>
    <w:semiHidden/>
    <w:rsid w:val="00121174"/>
    <w:rPr>
      <w:rFonts w:ascii="Arial" w:hAnsi="Arial"/>
      <w:b/>
      <w:sz w:val="16"/>
      <w:lang w:val="en-GB" w:eastAsia="en-US"/>
    </w:rPr>
  </w:style>
  <w:style w:type="character" w:styleId="PlaceholderText">
    <w:name w:val="Placeholder Text"/>
    <w:basedOn w:val="DefaultParagraphFont"/>
    <w:uiPriority w:val="99"/>
    <w:semiHidden/>
    <w:rsid w:val="00980A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mk.GRINCOR\AppData\Local\Microsoft\Windows\Temporary%20Internet%20Files\Content.Outlook\TOU5KN4J\SHEQ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22675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425A0-C871-459F-95E8-C07D994BF207}"/>
      </w:docPartPr>
      <w:docPartBody>
        <w:p w:rsidR="00F4251A" w:rsidRDefault="00F4251A">
          <w:r w:rsidRPr="00731723">
            <w:rPr>
              <w:rStyle w:val="PlaceholderText"/>
            </w:rPr>
            <w:t>Click here to enter a date.</w:t>
          </w:r>
        </w:p>
      </w:docPartBody>
    </w:docPart>
    <w:docPart>
      <w:docPartPr>
        <w:name w:val="58C1F20B891C42239C3C2FD91AFC7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1A1685-8F25-4800-A6E5-A07BAEC9F41B}"/>
      </w:docPartPr>
      <w:docPartBody>
        <w:p w:rsidR="00F4251A" w:rsidRDefault="00F4251A" w:rsidP="00F4251A">
          <w:pPr>
            <w:pStyle w:val="58C1F20B891C42239C3C2FD91AFC7ECC7"/>
          </w:pPr>
          <w:r>
            <w:rPr>
              <w:rStyle w:val="PlaceholderText"/>
            </w:rPr>
            <w:t>T</w:t>
          </w:r>
          <w:r w:rsidRPr="00731723">
            <w:rPr>
              <w:rStyle w:val="PlaceholderText"/>
            </w:rPr>
            <w:t>ext.</w:t>
          </w:r>
        </w:p>
      </w:docPartBody>
    </w:docPart>
    <w:docPart>
      <w:docPartPr>
        <w:name w:val="22D725433F3B4082A54CCE4415D49F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B52A83-E8A3-4E7F-9CED-7024F34E820C}"/>
      </w:docPartPr>
      <w:docPartBody>
        <w:p w:rsidR="00F4251A" w:rsidRDefault="00F4251A" w:rsidP="00F4251A">
          <w:pPr>
            <w:pStyle w:val="22D725433F3B4082A54CCE4415D49F8D4"/>
          </w:pPr>
          <w:r>
            <w:rPr>
              <w:rStyle w:val="PlaceholderText"/>
            </w:rPr>
            <w:t>Text</w:t>
          </w:r>
        </w:p>
      </w:docPartBody>
    </w:docPart>
    <w:docPart>
      <w:docPartPr>
        <w:name w:val="1BBCB626C3024DBD8BBC3B268E5E2E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2C332E-5C56-44CB-BE8B-25F3F44D5333}"/>
      </w:docPartPr>
      <w:docPartBody>
        <w:p w:rsidR="00F4251A" w:rsidRDefault="00F4251A" w:rsidP="00F4251A">
          <w:pPr>
            <w:pStyle w:val="1BBCB626C3024DBD8BBC3B268E5E2E8D3"/>
          </w:pPr>
          <w:r>
            <w:rPr>
              <w:rStyle w:val="PlaceholderText"/>
            </w:rPr>
            <w:t>T</w:t>
          </w:r>
          <w:r w:rsidRPr="00731723">
            <w:rPr>
              <w:rStyle w:val="PlaceholderText"/>
            </w:rPr>
            <w:t>ext.</w:t>
          </w:r>
        </w:p>
      </w:docPartBody>
    </w:docPart>
    <w:docPart>
      <w:docPartPr>
        <w:name w:val="8F996AD915114AF08B55F949FB7439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C56C5D-1226-453C-8413-46677200FB3D}"/>
      </w:docPartPr>
      <w:docPartBody>
        <w:p w:rsidR="00F4251A" w:rsidRDefault="00F4251A" w:rsidP="00F4251A">
          <w:pPr>
            <w:pStyle w:val="8F996AD915114AF08B55F949FB7439423"/>
          </w:pPr>
          <w:r>
            <w:rPr>
              <w:rStyle w:val="PlaceholderText"/>
            </w:rPr>
            <w:t>T</w:t>
          </w:r>
          <w:r w:rsidRPr="00731723">
            <w:rPr>
              <w:rStyle w:val="PlaceholderText"/>
            </w:rPr>
            <w:t>ext.</w:t>
          </w:r>
        </w:p>
      </w:docPartBody>
    </w:docPart>
    <w:docPart>
      <w:docPartPr>
        <w:name w:val="67CDA81CB6C046098E2A92C288C58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1D526-7907-4F14-9A43-9150E47F0736}"/>
      </w:docPartPr>
      <w:docPartBody>
        <w:p w:rsidR="00F4251A" w:rsidRDefault="00F4251A" w:rsidP="00F4251A">
          <w:pPr>
            <w:pStyle w:val="67CDA81CB6C046098E2A92C288C582732"/>
          </w:pPr>
          <w:r>
            <w:rPr>
              <w:rStyle w:val="PlaceholderText"/>
            </w:rPr>
            <w:t>Text</w:t>
          </w:r>
        </w:p>
      </w:docPartBody>
    </w:docPart>
    <w:docPart>
      <w:docPartPr>
        <w:name w:val="F458E4B36C1F42748EB7779CF60A7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A8A49D-0315-4678-B932-15A4D00981E6}"/>
      </w:docPartPr>
      <w:docPartBody>
        <w:p w:rsidR="00F4251A" w:rsidRDefault="00F4251A" w:rsidP="00F4251A">
          <w:pPr>
            <w:pStyle w:val="F458E4B36C1F42748EB7779CF60A79EF2"/>
          </w:pPr>
          <w:r>
            <w:rPr>
              <w:rStyle w:val="PlaceholderText"/>
            </w:rPr>
            <w:t>Text</w:t>
          </w:r>
        </w:p>
      </w:docPartBody>
    </w:docPart>
    <w:docPart>
      <w:docPartPr>
        <w:name w:val="B0D5660A1AB34403BCE7C3C97BE220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43E9EB-865A-4EF3-9A6C-C16F5FC15A1E}"/>
      </w:docPartPr>
      <w:docPartBody>
        <w:p w:rsidR="00F4251A" w:rsidRDefault="00F4251A" w:rsidP="00F4251A">
          <w:pPr>
            <w:pStyle w:val="B0D5660A1AB34403BCE7C3C97BE2200E2"/>
          </w:pPr>
          <w:r>
            <w:rPr>
              <w:rStyle w:val="PlaceholderText"/>
            </w:rPr>
            <w:t>Text</w:t>
          </w:r>
        </w:p>
      </w:docPartBody>
    </w:docPart>
    <w:docPart>
      <w:docPartPr>
        <w:name w:val="F8EE80223BAC4E3ABB1C70B5E0AC7A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EF49F0-EBD5-41D7-8892-8439972D4E80}"/>
      </w:docPartPr>
      <w:docPartBody>
        <w:p w:rsidR="00F4251A" w:rsidRDefault="00F4251A" w:rsidP="00F4251A">
          <w:pPr>
            <w:pStyle w:val="F8EE80223BAC4E3ABB1C70B5E0AC7AEE2"/>
          </w:pPr>
          <w:r>
            <w:rPr>
              <w:rStyle w:val="PlaceholderText"/>
            </w:rPr>
            <w:t>Text</w:t>
          </w:r>
        </w:p>
      </w:docPartBody>
    </w:docPart>
    <w:docPart>
      <w:docPartPr>
        <w:name w:val="96D4FF40B4684B519445C6BA159A71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89BA3-F4EE-4472-A5B4-D4C4DD4286FA}"/>
      </w:docPartPr>
      <w:docPartBody>
        <w:p w:rsidR="00F4251A" w:rsidRDefault="00F4251A" w:rsidP="00F4251A">
          <w:pPr>
            <w:pStyle w:val="96D4FF40B4684B519445C6BA159A71342"/>
          </w:pPr>
          <w:r>
            <w:rPr>
              <w:rStyle w:val="PlaceholderText"/>
            </w:rPr>
            <w:t>Text</w:t>
          </w:r>
        </w:p>
      </w:docPartBody>
    </w:docPart>
    <w:docPart>
      <w:docPartPr>
        <w:name w:val="D3D3EA0C7E3D47B2814FBC95D8F3D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C3B1A8-1404-4D01-B0BB-1C97B4215746}"/>
      </w:docPartPr>
      <w:docPartBody>
        <w:p w:rsidR="00F4251A" w:rsidRDefault="00F4251A" w:rsidP="00F4251A">
          <w:pPr>
            <w:pStyle w:val="D3D3EA0C7E3D47B2814FBC95D8F3D7142"/>
          </w:pPr>
          <w:r>
            <w:rPr>
              <w:rStyle w:val="PlaceholderText"/>
            </w:rPr>
            <w:t>Text</w:t>
          </w:r>
        </w:p>
      </w:docPartBody>
    </w:docPart>
    <w:docPart>
      <w:docPartPr>
        <w:name w:val="57569EB09C69435DA1CB9D8DEC3C3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A81A6-8FFC-4E76-AE9C-A589053C046F}"/>
      </w:docPartPr>
      <w:docPartBody>
        <w:p w:rsidR="00F4251A" w:rsidRDefault="00F4251A" w:rsidP="00F4251A">
          <w:pPr>
            <w:pStyle w:val="57569EB09C69435DA1CB9D8DEC3C3B0C2"/>
          </w:pPr>
          <w:r>
            <w:rPr>
              <w:rStyle w:val="PlaceholderText"/>
            </w:rPr>
            <w:t>Text</w:t>
          </w:r>
        </w:p>
      </w:docPartBody>
    </w:docPart>
    <w:docPart>
      <w:docPartPr>
        <w:name w:val="B6AB66F6211D4399984855112278A6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7708A-0C89-4D98-B599-6F32E5BFC072}"/>
      </w:docPartPr>
      <w:docPartBody>
        <w:p w:rsidR="00F4251A" w:rsidRDefault="00F4251A" w:rsidP="00F4251A">
          <w:pPr>
            <w:pStyle w:val="B6AB66F6211D4399984855112278A6C72"/>
          </w:pPr>
          <w:r>
            <w:rPr>
              <w:rStyle w:val="PlaceholderText"/>
            </w:rPr>
            <w:t>Text</w:t>
          </w:r>
        </w:p>
      </w:docPartBody>
    </w:docPart>
    <w:docPart>
      <w:docPartPr>
        <w:name w:val="AD463A42FBE043808F26073F610C6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701B4-7E47-4C16-AF50-8B1FA12347E6}"/>
      </w:docPartPr>
      <w:docPartBody>
        <w:p w:rsidR="00F4251A" w:rsidRDefault="00F4251A" w:rsidP="00F4251A">
          <w:pPr>
            <w:pStyle w:val="AD463A42FBE043808F26073F610C6FB42"/>
          </w:pPr>
          <w:r>
            <w:rPr>
              <w:rStyle w:val="PlaceholderText"/>
            </w:rPr>
            <w:t>Text</w:t>
          </w:r>
        </w:p>
      </w:docPartBody>
    </w:docPart>
    <w:docPart>
      <w:docPartPr>
        <w:name w:val="D898385C0F5346D0B317934BD8F85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5A201A-6882-4132-90DD-02A790E6825D}"/>
      </w:docPartPr>
      <w:docPartBody>
        <w:p w:rsidR="00F4251A" w:rsidRDefault="00F4251A" w:rsidP="00F4251A">
          <w:pPr>
            <w:pStyle w:val="D898385C0F5346D0B317934BD8F858D32"/>
          </w:pPr>
          <w:r>
            <w:rPr>
              <w:rStyle w:val="PlaceholderText"/>
            </w:rPr>
            <w:t>Text</w:t>
          </w:r>
        </w:p>
      </w:docPartBody>
    </w:docPart>
    <w:docPart>
      <w:docPartPr>
        <w:name w:val="1911A022B980458F9085125444744F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294A0-41C4-4E4D-8FCD-E09718BD5BB4}"/>
      </w:docPartPr>
      <w:docPartBody>
        <w:p w:rsidR="00F4251A" w:rsidRDefault="00F4251A" w:rsidP="00F4251A">
          <w:pPr>
            <w:pStyle w:val="1911A022B980458F9085125444744F482"/>
          </w:pPr>
          <w:r>
            <w:rPr>
              <w:rStyle w:val="PlaceholderText"/>
            </w:rPr>
            <w:t>Text</w:t>
          </w:r>
        </w:p>
      </w:docPartBody>
    </w:docPart>
    <w:docPart>
      <w:docPartPr>
        <w:name w:val="7EE4738CF4774406A8A6A50FC5A44C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2C062B-D0D7-4F28-9BAF-518483D8BABF}"/>
      </w:docPartPr>
      <w:docPartBody>
        <w:p w:rsidR="00F4251A" w:rsidRDefault="00F4251A" w:rsidP="00F4251A">
          <w:pPr>
            <w:pStyle w:val="7EE4738CF4774406A8A6A50FC5A44C782"/>
          </w:pPr>
          <w:r>
            <w:rPr>
              <w:rStyle w:val="PlaceholderText"/>
            </w:rPr>
            <w:t>Text</w:t>
          </w:r>
        </w:p>
      </w:docPartBody>
    </w:docPart>
    <w:docPart>
      <w:docPartPr>
        <w:name w:val="D087147E805948618639416F8E99BE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4B46B-264B-4A21-ABFB-74AE60031D8A}"/>
      </w:docPartPr>
      <w:docPartBody>
        <w:p w:rsidR="00F4251A" w:rsidRDefault="00F4251A" w:rsidP="00F4251A">
          <w:pPr>
            <w:pStyle w:val="D087147E805948618639416F8E99BE172"/>
          </w:pPr>
          <w:r>
            <w:rPr>
              <w:rStyle w:val="PlaceholderText"/>
            </w:rPr>
            <w:t>Text</w:t>
          </w:r>
        </w:p>
      </w:docPartBody>
    </w:docPart>
    <w:docPart>
      <w:docPartPr>
        <w:name w:val="AE246FA5457F433A855ADEC168C798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A5DAEB-0DE7-445B-A2FB-E55A44A121B7}"/>
      </w:docPartPr>
      <w:docPartBody>
        <w:p w:rsidR="00F4251A" w:rsidRDefault="00F4251A" w:rsidP="00F4251A">
          <w:pPr>
            <w:pStyle w:val="AE246FA5457F433A855ADEC168C798A82"/>
          </w:pPr>
          <w:r w:rsidRPr="00D84AF0">
            <w:rPr>
              <w:rStyle w:val="PlaceholderText"/>
            </w:rPr>
            <w:t>Text</w:t>
          </w:r>
        </w:p>
      </w:docPartBody>
    </w:docPart>
    <w:docPart>
      <w:docPartPr>
        <w:name w:val="D56843DB0A0D4DA5BEAFA60EBA2BE1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2F256-4BF7-440E-A4B8-7A033B0380A9}"/>
      </w:docPartPr>
      <w:docPartBody>
        <w:p w:rsidR="00F4251A" w:rsidRDefault="00F4251A" w:rsidP="00F4251A">
          <w:pPr>
            <w:pStyle w:val="D56843DB0A0D4DA5BEAFA60EBA2BE19F2"/>
          </w:pPr>
          <w:r w:rsidRPr="00D84AF0">
            <w:rPr>
              <w:rStyle w:val="PlaceholderText"/>
            </w:rPr>
            <w:t>Text</w:t>
          </w:r>
        </w:p>
      </w:docPartBody>
    </w:docPart>
    <w:docPart>
      <w:docPartPr>
        <w:name w:val="C9F642736D344C92BA916613C6123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1250B-E241-4990-8AE2-27D45EAEF18B}"/>
      </w:docPartPr>
      <w:docPartBody>
        <w:p w:rsidR="00F4251A" w:rsidRDefault="00F4251A" w:rsidP="00F4251A">
          <w:pPr>
            <w:pStyle w:val="C9F642736D344C92BA916613C61239EF2"/>
          </w:pPr>
          <w:r w:rsidRPr="00D84AF0">
            <w:rPr>
              <w:rStyle w:val="PlaceholderText"/>
            </w:rPr>
            <w:t>Text</w:t>
          </w:r>
        </w:p>
      </w:docPartBody>
    </w:docPart>
    <w:docPart>
      <w:docPartPr>
        <w:name w:val="04968C74D8B34FBCAF5FE50F3CC14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B0257-DEE0-49E4-9A37-B688026C5120}"/>
      </w:docPartPr>
      <w:docPartBody>
        <w:p w:rsidR="00F4251A" w:rsidRDefault="00F4251A" w:rsidP="00F4251A">
          <w:pPr>
            <w:pStyle w:val="04968C74D8B34FBCAF5FE50F3CC1421E2"/>
          </w:pPr>
          <w:r w:rsidRPr="00D84AF0">
            <w:rPr>
              <w:rStyle w:val="PlaceholderText"/>
            </w:rPr>
            <w:t>Text</w:t>
          </w:r>
        </w:p>
      </w:docPartBody>
    </w:docPart>
    <w:docPart>
      <w:docPartPr>
        <w:name w:val="B0301C4BC3FA4D379628691E9CDBCC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D277E9-9796-46E0-BEF1-7D3CE02E9BD2}"/>
      </w:docPartPr>
      <w:docPartBody>
        <w:p w:rsidR="00F4251A" w:rsidRDefault="00F4251A" w:rsidP="00F4251A">
          <w:pPr>
            <w:pStyle w:val="B0301C4BC3FA4D379628691E9CDBCC7D2"/>
          </w:pPr>
          <w:r w:rsidRPr="00D84AF0">
            <w:rPr>
              <w:rStyle w:val="PlaceholderText"/>
            </w:rPr>
            <w:t>Text</w:t>
          </w:r>
        </w:p>
      </w:docPartBody>
    </w:docPart>
    <w:docPart>
      <w:docPartPr>
        <w:name w:val="773A4299FD3A4D4482C63918918145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061B40-514B-46AF-AC51-8706854C069A}"/>
      </w:docPartPr>
      <w:docPartBody>
        <w:p w:rsidR="00F4251A" w:rsidRDefault="00F4251A" w:rsidP="00F4251A">
          <w:pPr>
            <w:pStyle w:val="773A4299FD3A4D4482C63918918145CE2"/>
          </w:pPr>
          <w:r w:rsidRPr="00D84AF0">
            <w:rPr>
              <w:rStyle w:val="PlaceholderText"/>
            </w:rPr>
            <w:t>Text</w:t>
          </w:r>
        </w:p>
      </w:docPartBody>
    </w:docPart>
    <w:docPart>
      <w:docPartPr>
        <w:name w:val="98D08FCA70A84CB1A62B4994429DCF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E19ED1-6B04-446E-BAD3-349224E8B5A6}"/>
      </w:docPartPr>
      <w:docPartBody>
        <w:p w:rsidR="00F4251A" w:rsidRDefault="00F4251A" w:rsidP="00F4251A">
          <w:pPr>
            <w:pStyle w:val="98D08FCA70A84CB1A62B4994429DCF372"/>
          </w:pPr>
          <w:r w:rsidRPr="00D84AF0">
            <w:rPr>
              <w:rStyle w:val="PlaceholderText"/>
            </w:rPr>
            <w:t>Text</w:t>
          </w:r>
        </w:p>
      </w:docPartBody>
    </w:docPart>
    <w:docPart>
      <w:docPartPr>
        <w:name w:val="FFBBDB4C65884608895D3254923AC2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0A8EA9-DDAC-47DE-B6BC-E516CE175228}"/>
      </w:docPartPr>
      <w:docPartBody>
        <w:p w:rsidR="00F4251A" w:rsidRDefault="00F4251A" w:rsidP="00F4251A">
          <w:pPr>
            <w:pStyle w:val="FFBBDB4C65884608895D3254923AC23F2"/>
          </w:pPr>
          <w:r w:rsidRPr="00D84AF0">
            <w:rPr>
              <w:rStyle w:val="PlaceholderText"/>
            </w:rPr>
            <w:t>Text</w:t>
          </w:r>
        </w:p>
      </w:docPartBody>
    </w:docPart>
    <w:docPart>
      <w:docPartPr>
        <w:name w:val="85C9418C2DBE4C4E958741CB33218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84416B-FAED-4A9E-B722-A21830B780BE}"/>
      </w:docPartPr>
      <w:docPartBody>
        <w:p w:rsidR="00F4251A" w:rsidRDefault="00F4251A" w:rsidP="00F4251A">
          <w:pPr>
            <w:pStyle w:val="85C9418C2DBE4C4E958741CB3321803A2"/>
          </w:pPr>
          <w:r w:rsidRPr="00D84AF0">
            <w:rPr>
              <w:rStyle w:val="PlaceholderText"/>
            </w:rPr>
            <w:t>Text</w:t>
          </w:r>
        </w:p>
      </w:docPartBody>
    </w:docPart>
    <w:docPart>
      <w:docPartPr>
        <w:name w:val="ECB0DB66845849B8A51D905C162494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205C52-7A4E-4DC4-B889-EDE36227F950}"/>
      </w:docPartPr>
      <w:docPartBody>
        <w:p w:rsidR="0038233B" w:rsidRDefault="00F4251A" w:rsidP="00F4251A">
          <w:pPr>
            <w:pStyle w:val="ECB0DB66845849B8A51D905C16249457"/>
          </w:pPr>
          <w:r>
            <w:rPr>
              <w:rStyle w:val="PlaceholderText"/>
            </w:rPr>
            <w:t>T</w:t>
          </w:r>
          <w:r w:rsidRPr="00731723">
            <w:rPr>
              <w:rStyle w:val="PlaceholderText"/>
            </w:rPr>
            <w:t>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251A"/>
    <w:rsid w:val="002E3C33"/>
    <w:rsid w:val="0038233B"/>
    <w:rsid w:val="00466B9A"/>
    <w:rsid w:val="007927A9"/>
    <w:rsid w:val="00F42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0303C2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3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4251A"/>
    <w:rPr>
      <w:color w:val="808080"/>
    </w:rPr>
  </w:style>
  <w:style w:type="paragraph" w:customStyle="1" w:styleId="58C1F20B891C42239C3C2FD91AFC7ECC7">
    <w:name w:val="58C1F20B891C42239C3C2FD91AFC7ECC7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22D725433F3B4082A54CCE4415D49F8D4">
    <w:name w:val="22D725433F3B4082A54CCE4415D49F8D4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1BBCB626C3024DBD8BBC3B268E5E2E8D3">
    <w:name w:val="1BBCB626C3024DBD8BBC3B268E5E2E8D3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8F996AD915114AF08B55F949FB7439423">
    <w:name w:val="8F996AD915114AF08B55F949FB7439423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67CDA81CB6C046098E2A92C288C582732">
    <w:name w:val="67CDA81CB6C046098E2A92C288C58273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F458E4B36C1F42748EB7779CF60A79EF2">
    <w:name w:val="F458E4B36C1F42748EB7779CF60A79EF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B0D5660A1AB34403BCE7C3C97BE2200E2">
    <w:name w:val="B0D5660A1AB34403BCE7C3C97BE2200E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F8EE80223BAC4E3ABB1C70B5E0AC7AEE2">
    <w:name w:val="F8EE80223BAC4E3ABB1C70B5E0AC7AEE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96D4FF40B4684B519445C6BA159A71342">
    <w:name w:val="96D4FF40B4684B519445C6BA159A7134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D3D3EA0C7E3D47B2814FBC95D8F3D7142">
    <w:name w:val="D3D3EA0C7E3D47B2814FBC95D8F3D714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57569EB09C69435DA1CB9D8DEC3C3B0C2">
    <w:name w:val="57569EB09C69435DA1CB9D8DEC3C3B0C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B6AB66F6211D4399984855112278A6C72">
    <w:name w:val="B6AB66F6211D4399984855112278A6C7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AD463A42FBE043808F26073F610C6FB42">
    <w:name w:val="AD463A42FBE043808F26073F610C6FB4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D898385C0F5346D0B317934BD8F858D32">
    <w:name w:val="D898385C0F5346D0B317934BD8F858D3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1911A022B980458F9085125444744F482">
    <w:name w:val="1911A022B980458F9085125444744F48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7EE4738CF4774406A8A6A50FC5A44C782">
    <w:name w:val="7EE4738CF4774406A8A6A50FC5A44C78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D087147E805948618639416F8E99BE172">
    <w:name w:val="D087147E805948618639416F8E99BE17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AE246FA5457F433A855ADEC168C798A82">
    <w:name w:val="AE246FA5457F433A855ADEC168C798A8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D56843DB0A0D4DA5BEAFA60EBA2BE19F2">
    <w:name w:val="D56843DB0A0D4DA5BEAFA60EBA2BE19F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C9F642736D344C92BA916613C61239EF2">
    <w:name w:val="C9F642736D344C92BA916613C61239EF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04968C74D8B34FBCAF5FE50F3CC1421E2">
    <w:name w:val="04968C74D8B34FBCAF5FE50F3CC1421E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B0301C4BC3FA4D379628691E9CDBCC7D2">
    <w:name w:val="B0301C4BC3FA4D379628691E9CDBCC7D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773A4299FD3A4D4482C63918918145CE2">
    <w:name w:val="773A4299FD3A4D4482C63918918145CE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98D08FCA70A84CB1A62B4994429DCF372">
    <w:name w:val="98D08FCA70A84CB1A62B4994429DCF37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FFBBDB4C65884608895D3254923AC23F2">
    <w:name w:val="FFBBDB4C65884608895D3254923AC23F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85C9418C2DBE4C4E958741CB3321803A2">
    <w:name w:val="85C9418C2DBE4C4E958741CB3321803A2"/>
    <w:rsid w:val="00F4251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ECB0DB66845849B8A51D905C16249457">
    <w:name w:val="ECB0DB66845849B8A51D905C16249457"/>
    <w:rsid w:val="00F425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b742444-7279-40ee-b93b-b32e38f03bb6">
      <Terms xmlns="http://schemas.microsoft.com/office/infopath/2007/PartnerControls"/>
    </lcf76f155ced4ddcb4097134ff3c332f>
    <TaxCatchAll xmlns="9d59c19b-f9a6-4d45-be0b-104f99901e22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1CBFDF9FDC2B45BD0395E26417BC17" ma:contentTypeVersion="16" ma:contentTypeDescription="Create a new document." ma:contentTypeScope="" ma:versionID="0a74d1addb4035ab20e15f446615b69b">
  <xsd:schema xmlns:xsd="http://www.w3.org/2001/XMLSchema" xmlns:xs="http://www.w3.org/2001/XMLSchema" xmlns:p="http://schemas.microsoft.com/office/2006/metadata/properties" xmlns:ns2="eb742444-7279-40ee-b93b-b32e38f03bb6" xmlns:ns3="a899ba08-1186-44c3-aef7-3cee501a5bd8" xmlns:ns4="9d59c19b-f9a6-4d45-be0b-104f99901e22" targetNamespace="http://schemas.microsoft.com/office/2006/metadata/properties" ma:root="true" ma:fieldsID="4efd2594e628c7ccdf5331387d515e7c" ns2:_="" ns3:_="" ns4:_="">
    <xsd:import namespace="eb742444-7279-40ee-b93b-b32e38f03bb6"/>
    <xsd:import namespace="a899ba08-1186-44c3-aef7-3cee501a5bd8"/>
    <xsd:import namespace="9d59c19b-f9a6-4d45-be0b-104f99901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742444-7279-40ee-b93b-b32e38f03b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0f8f116-383d-4cdf-b2a2-c36b44fcec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9ba08-1186-44c3-aef7-3cee501a5bd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59c19b-f9a6-4d45-be0b-104f99901e2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379e097-fd2a-4453-9013-217591dad64a}" ma:internalName="TaxCatchAll" ma:showField="CatchAllData" ma:web="9d59c19b-f9a6-4d45-be0b-104f99901e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DC57AA-ED3E-4C45-8F53-CBD82A118A6D}">
  <ds:schemaRefs>
    <ds:schemaRef ds:uri="http://schemas.microsoft.com/office/2006/metadata/properties"/>
    <ds:schemaRef ds:uri="http://schemas.microsoft.com/office/infopath/2007/PartnerControls"/>
    <ds:schemaRef ds:uri="eb742444-7279-40ee-b93b-b32e38f03bb6"/>
    <ds:schemaRef ds:uri="9d59c19b-f9a6-4d45-be0b-104f99901e22"/>
  </ds:schemaRefs>
</ds:datastoreItem>
</file>

<file path=customXml/itemProps2.xml><?xml version="1.0" encoding="utf-8"?>
<ds:datastoreItem xmlns:ds="http://schemas.openxmlformats.org/officeDocument/2006/customXml" ds:itemID="{4D40EB2B-7F78-4342-9551-AC6CDAF8554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4B5EDD-22DD-4376-B670-EDAC97C3F1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FC916F-4337-4781-9FE4-615F4FF42B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742444-7279-40ee-b93b-b32e38f03bb6"/>
    <ds:schemaRef ds:uri="a899ba08-1186-44c3-aef7-3cee501a5bd8"/>
    <ds:schemaRef ds:uri="9d59c19b-f9a6-4d45-be0b-104f99901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SHEQTemplate.dotx</Template>
  <TotalTime>11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On-board Lubricant Analysis Test Sheet - CEO</vt:lpstr>
    </vt:vector>
  </TitlesOfParts>
  <Company>Tankers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On-board Lubricant Analysis Test Sheet - CEO</dc:title>
  <dc:creator>Kerry Everett - GSH DBN</dc:creator>
  <cp:lastModifiedBy>Felicia Hong</cp:lastModifiedBy>
  <cp:revision>6</cp:revision>
  <cp:lastPrinted>2011-10-06T18:43:00Z</cp:lastPrinted>
  <dcterms:created xsi:type="dcterms:W3CDTF">2013-01-21T11:40:00Z</dcterms:created>
  <dcterms:modified xsi:type="dcterms:W3CDTF">2025-08-11T08:02:00Z</dcterms:modified>
  <cp:category>SAFETY, HEALTH, ENVIRONMENT AND QUALITY MANAGEMENT SYSTEM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Version">
    <vt:lpwstr>0.0</vt:lpwstr>
  </property>
  <property fmtid="{D5CDD505-2E9C-101B-9397-08002B2CF9AE}" pid="3" name="ApprovedBy">
    <vt:lpwstr> </vt:lpwstr>
  </property>
  <property fmtid="{D5CDD505-2E9C-101B-9397-08002B2CF9AE}" pid="4" name="SectionNumber">
    <vt:lpwstr>2.1</vt:lpwstr>
  </property>
  <property fmtid="{D5CDD505-2E9C-101B-9397-08002B2CF9AE}" pid="5" name="SectionTitle">
    <vt:lpwstr>HSE POLICY</vt:lpwstr>
  </property>
  <property fmtid="{D5CDD505-2E9C-101B-9397-08002B2CF9AE}" pid="6" name="ChapterNumber">
    <vt:lpwstr>2</vt:lpwstr>
  </property>
  <property fmtid="{D5CDD505-2E9C-101B-9397-08002B2CF9AE}" pid="7" name="ChapterTitle">
    <vt:lpwstr>GENERAL</vt:lpwstr>
  </property>
  <property fmtid="{D5CDD505-2E9C-101B-9397-08002B2CF9AE}" pid="8" name="ManualSection">
    <vt:lpwstr>HSE PROCEDURES MANUAL</vt:lpwstr>
  </property>
  <property fmtid="{D5CDD505-2E9C-101B-9397-08002B2CF9AE}" pid="9" name="ContentTypeId">
    <vt:lpwstr>0x010100DD1CBFDF9FDC2B45BD0395E26417BC17</vt:lpwstr>
  </property>
  <property fmtid="{D5CDD505-2E9C-101B-9397-08002B2CF9AE}" pid="10" name="Order">
    <vt:r8>48000</vt:r8>
  </property>
  <property fmtid="{D5CDD505-2E9C-101B-9397-08002B2CF9AE}" pid="11" name="MediaServiceImageTags">
    <vt:lpwstr/>
  </property>
</Properties>
</file>